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0FF3E" w14:textId="77777777" w:rsidR="00275260" w:rsidRPr="00C06CDC" w:rsidRDefault="00857832" w:rsidP="00275260">
      <w:pPr>
        <w:pStyle w:val="Heading1"/>
        <w:rPr>
          <w:rFonts w:asciiTheme="minorHAnsi" w:hAnsiTheme="minorHAnsi" w:cstheme="minorHAnsi"/>
        </w:rPr>
      </w:pPr>
      <w:r w:rsidRPr="00C06CDC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0" behindDoc="0" locked="0" layoutInCell="1" allowOverlap="1" wp14:anchorId="18CA9016" wp14:editId="2E0663ED">
            <wp:simplePos x="0" y="0"/>
            <wp:positionH relativeFrom="column">
              <wp:posOffset>-180975</wp:posOffset>
            </wp:positionH>
            <wp:positionV relativeFrom="paragraph">
              <wp:posOffset>-191135</wp:posOffset>
            </wp:positionV>
            <wp:extent cx="1221441" cy="10382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een Lake County Logo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1441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06CDC">
        <w:rPr>
          <w:rFonts w:asciiTheme="minorHAnsi" w:hAnsiTheme="minorHAnsi" w:cstheme="minorHAnsi"/>
        </w:rPr>
        <w:t>Green Lake County Traffic Safety Commission</w:t>
      </w:r>
    </w:p>
    <w:p w14:paraId="67DCBCF2" w14:textId="77777777" w:rsidR="00275260" w:rsidRPr="007C4C8D" w:rsidRDefault="00672564" w:rsidP="009D4984">
      <w:pPr>
        <w:pStyle w:val="Heading1"/>
      </w:pPr>
      <w:sdt>
        <w:sdtPr>
          <w:rPr>
            <w:rFonts w:asciiTheme="minorHAnsi" w:hAnsiTheme="minorHAnsi" w:cstheme="minorHAnsi"/>
          </w:rPr>
          <w:alias w:val="Meeting minutes:"/>
          <w:tag w:val="Meeting minutes:"/>
          <w:id w:val="1780671977"/>
          <w:placeholder>
            <w:docPart w:val="2A84D1D32AE7476D94B196E28FA28449"/>
          </w:placeholder>
          <w:temporary/>
          <w:showingPlcHdr/>
          <w15:appearance w15:val="hidden"/>
        </w:sdtPr>
        <w:sdtEndPr/>
        <w:sdtContent>
          <w:r w:rsidR="00275260" w:rsidRPr="00C06CDC">
            <w:rPr>
              <w:rFonts w:asciiTheme="minorHAnsi" w:hAnsiTheme="minorHAnsi" w:cstheme="minorHAnsi"/>
            </w:rPr>
            <w:t>Meeting Minutes</w:t>
          </w:r>
        </w:sdtContent>
      </w:sdt>
    </w:p>
    <w:p w14:paraId="1A4989E6" w14:textId="5650C02D" w:rsidR="00750C4E" w:rsidRPr="00750C4E" w:rsidRDefault="00ED0CBF" w:rsidP="00750C4E">
      <w:pPr>
        <w:pStyle w:val="Date"/>
      </w:pPr>
      <w:r>
        <w:t>July</w:t>
      </w:r>
      <w:r w:rsidR="009368B8">
        <w:t xml:space="preserve"> 1</w:t>
      </w:r>
      <w:r w:rsidR="00551C8E">
        <w:t>6</w:t>
      </w:r>
      <w:r w:rsidR="00D933A6">
        <w:t>, 202</w:t>
      </w:r>
      <w:r w:rsidR="009368B8">
        <w:t>6</w:t>
      </w:r>
    </w:p>
    <w:p w14:paraId="532E33D2" w14:textId="42DDDDE9" w:rsidR="003F650B" w:rsidRDefault="00AA3020" w:rsidP="003F650B">
      <w:pPr>
        <w:spacing w:after="0"/>
        <w:ind w:left="0"/>
      </w:pPr>
      <w:bookmarkStart w:id="0" w:name="_Hlk132890057"/>
      <w:r w:rsidRPr="00B32296">
        <w:rPr>
          <w:u w:val="single"/>
        </w:rPr>
        <w:t xml:space="preserve">Members </w:t>
      </w:r>
      <w:r w:rsidR="00DF5254" w:rsidRPr="00B32296">
        <w:rPr>
          <w:u w:val="single"/>
        </w:rPr>
        <w:t>Present</w:t>
      </w:r>
      <w:r w:rsidR="00DF5254" w:rsidRPr="5A031CE1">
        <w:rPr>
          <w:u w:val="single"/>
        </w:rPr>
        <w:t>:</w:t>
      </w:r>
      <w:r>
        <w:t xml:space="preserve"> Chief Deputy Matt Vande Kolk, Trace Frost, Harley Reabe</w:t>
      </w:r>
      <w:r w:rsidR="00E22EB5">
        <w:t>,</w:t>
      </w:r>
      <w:r w:rsidR="007C2423">
        <w:t xml:space="preserve"> </w:t>
      </w:r>
      <w:r w:rsidR="002E73A9">
        <w:t xml:space="preserve">Rachel Prellwitz, </w:t>
      </w:r>
      <w:r w:rsidR="00B62954">
        <w:t xml:space="preserve">Sgt. </w:t>
      </w:r>
      <w:r w:rsidR="006C16B1">
        <w:t xml:space="preserve">Matthew Strickland, </w:t>
      </w:r>
      <w:r w:rsidR="00294565">
        <w:t xml:space="preserve">Andy </w:t>
      </w:r>
      <w:r w:rsidR="00845BB8">
        <w:t xml:space="preserve">Brendemihl, </w:t>
      </w:r>
      <w:r w:rsidR="00D41430">
        <w:t xml:space="preserve">Charlie Wielgosh, </w:t>
      </w:r>
      <w:r w:rsidR="000F1B1E">
        <w:t>Derek Mashuda</w:t>
      </w:r>
      <w:r w:rsidR="00D32F50">
        <w:t xml:space="preserve">, </w:t>
      </w:r>
      <w:r w:rsidR="0059041D">
        <w:t>Sheriff Mark Podoll</w:t>
      </w:r>
      <w:r w:rsidR="004161AB">
        <w:t>,</w:t>
      </w:r>
      <w:r w:rsidR="00B700C2">
        <w:t xml:space="preserve"> </w:t>
      </w:r>
      <w:r w:rsidR="00B700C2">
        <w:t>Timothy Brown via Teams</w:t>
      </w:r>
      <w:r w:rsidR="008369C2">
        <w:t>, Chief Noah K</w:t>
      </w:r>
      <w:r w:rsidR="004D527F">
        <w:t>netzger via Teams</w:t>
      </w:r>
      <w:r w:rsidR="00B24348">
        <w:t xml:space="preserve">, </w:t>
      </w:r>
      <w:r w:rsidR="00BA3A9C">
        <w:t>Tony Kemnitz (WisDOT)</w:t>
      </w:r>
      <w:r w:rsidR="009571EC">
        <w:t xml:space="preserve"> via Teams</w:t>
      </w:r>
      <w:r w:rsidR="00B24348">
        <w:t xml:space="preserve"> at 11:07</w:t>
      </w:r>
      <w:r w:rsidR="00FE2F2A">
        <w:t xml:space="preserve"> </w:t>
      </w:r>
    </w:p>
    <w:p w14:paraId="79B30383" w14:textId="77777777" w:rsidR="0063505A" w:rsidRDefault="0063505A" w:rsidP="003F650B">
      <w:pPr>
        <w:spacing w:after="0"/>
        <w:ind w:left="0"/>
      </w:pPr>
    </w:p>
    <w:bookmarkEnd w:id="0"/>
    <w:p w14:paraId="248A8581" w14:textId="4FA56FA6" w:rsidR="00AA3020" w:rsidRDefault="00AA3020" w:rsidP="00AA3020">
      <w:pPr>
        <w:ind w:left="0"/>
      </w:pPr>
      <w:r w:rsidRPr="00B32296">
        <w:rPr>
          <w:u w:val="single"/>
        </w:rPr>
        <w:t>Members Absent</w:t>
      </w:r>
      <w:r>
        <w:rPr>
          <w:u w:val="single"/>
        </w:rPr>
        <w:t xml:space="preserve">: </w:t>
      </w:r>
      <w:r>
        <w:t xml:space="preserve">  DA </w:t>
      </w:r>
      <w:r w:rsidR="00BC5C28">
        <w:t>Griese</w:t>
      </w:r>
      <w:r>
        <w:t xml:space="preserve"> Laspisa</w:t>
      </w:r>
      <w:r w:rsidR="00C03314">
        <w:t>, Judge Mark Slate</w:t>
      </w:r>
    </w:p>
    <w:p w14:paraId="71307B5B" w14:textId="02130DC1" w:rsidR="00AA3020" w:rsidRDefault="00AA3020" w:rsidP="00AA3020">
      <w:pPr>
        <w:ind w:left="0"/>
      </w:pPr>
      <w:bookmarkStart w:id="1" w:name="_Hlk132890086"/>
      <w:r w:rsidRPr="00B32296">
        <w:rPr>
          <w:u w:val="single"/>
        </w:rPr>
        <w:t>Guests</w:t>
      </w:r>
      <w:r w:rsidRPr="00B32296">
        <w:t>:</w:t>
      </w:r>
      <w:r>
        <w:t xml:space="preserve"> </w:t>
      </w:r>
      <w:r w:rsidR="00EE1E84">
        <w:t>Rachel Heiling</w:t>
      </w:r>
      <w:r w:rsidR="007C2423">
        <w:t xml:space="preserve">, </w:t>
      </w:r>
      <w:r w:rsidR="00BA31F3">
        <w:t>Sofia</w:t>
      </w:r>
      <w:r w:rsidR="00681BC3">
        <w:t xml:space="preserve"> Ferroro-Z</w:t>
      </w:r>
      <w:r w:rsidR="0025306F">
        <w:t>oroghlian (Health Intern)</w:t>
      </w:r>
      <w:r w:rsidR="004324A8">
        <w:t>, Tony Daley</w:t>
      </w:r>
      <w:r w:rsidR="00CD5FDF">
        <w:t xml:space="preserve">, </w:t>
      </w:r>
      <w:r w:rsidR="00770597">
        <w:t>Deputy Kelsey Morgan, Deputy</w:t>
      </w:r>
      <w:r w:rsidR="002D4580">
        <w:t xml:space="preserve"> </w:t>
      </w:r>
      <w:r w:rsidR="00770597">
        <w:t>Tim Schroeder</w:t>
      </w:r>
    </w:p>
    <w:bookmarkEnd w:id="1"/>
    <w:p w14:paraId="6BF93590" w14:textId="77777777" w:rsidR="00554276" w:rsidRPr="00394EF4" w:rsidRDefault="00672564" w:rsidP="000D445D">
      <w:pPr>
        <w:pStyle w:val="ListNumber"/>
      </w:pPr>
      <w:sdt>
        <w:sdtPr>
          <w:rPr>
            <w:rFonts w:eastAsiaTheme="majorEastAsia"/>
          </w:rPr>
          <w:alias w:val="Call to order:"/>
          <w:tag w:val="Call to order:"/>
          <w:id w:val="-1169712673"/>
          <w:placeholder>
            <w:docPart w:val="F323F1F5953E4A77B22BE085CF76A3A9"/>
          </w:placeholder>
          <w:temporary/>
          <w:showingPlcHdr/>
          <w15:appearance w15:val="hidden"/>
        </w:sdtPr>
        <w:sdtEndPr>
          <w:rPr>
            <w:rFonts w:eastAsia="Times New Roman"/>
          </w:rPr>
        </w:sdtEndPr>
        <w:sdtContent>
          <w:r w:rsidR="00275260" w:rsidRPr="00B853F9">
            <w:rPr>
              <w:rFonts w:eastAsiaTheme="majorEastAsia"/>
            </w:rPr>
            <w:t>Call to order</w:t>
          </w:r>
        </w:sdtContent>
      </w:sdt>
    </w:p>
    <w:p w14:paraId="5288B78B" w14:textId="6083A65E" w:rsidR="00B66801" w:rsidRDefault="00672564" w:rsidP="00B66801">
      <w:sdt>
        <w:sdtPr>
          <w:alias w:val="Enter facilitator name:"/>
          <w:tag w:val="Enter facilitator name:"/>
          <w:id w:val="-28566333"/>
          <w:placeholder>
            <w:docPart w:val="6B70DA18F2E4436E8CC02AFD5C51113C"/>
          </w:placeholder>
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<w15:appearance w15:val="hidden"/>
          <w:text w:multiLine="1"/>
        </w:sdtPr>
        <w:sdtEndPr>
          <w:rPr>
            <w:rStyle w:val="Emphasis"/>
            <w:iCs/>
            <w:color w:val="595959" w:themeColor="text1" w:themeTint="A6"/>
          </w:rPr>
        </w:sdtEndPr>
        <w:sdtContent>
          <w:r w:rsidR="00857832">
            <w:t xml:space="preserve">Chairman </w:t>
          </w:r>
          <w:r w:rsidR="0087183E">
            <w:t>Vande Kolk</w:t>
          </w:r>
        </w:sdtContent>
      </w:sdt>
      <w:r w:rsidR="000F4987">
        <w:t xml:space="preserve"> </w:t>
      </w:r>
      <w:sdt>
        <w:sdtPr>
          <w:alias w:val="Enter paragraph text:"/>
          <w:tag w:val="Enter paragraph text:"/>
          <w:id w:val="-929966237"/>
          <w:placeholder>
            <w:docPart w:val="277262341E2943DBA05E05111EC513D6"/>
          </w:placeholder>
          <w:temporary/>
          <w:showingPlcHdr/>
          <w15:appearance w15:val="hidden"/>
        </w:sdtPr>
        <w:sdtEndPr/>
        <w:sdtContent>
          <w:r w:rsidR="00D50D23" w:rsidRPr="00AE361F">
            <w:t>called to order the regular meeting of the</w:t>
          </w:r>
        </w:sdtContent>
      </w:sdt>
      <w:r w:rsidR="00D50D23">
        <w:t xml:space="preserve"> </w:t>
      </w:r>
      <w:r w:rsidR="00857832">
        <w:t xml:space="preserve">Green Lake County Traffic Safety Commission at </w:t>
      </w:r>
      <w:r w:rsidR="00C80EA3" w:rsidRPr="000C39A5">
        <w:t>1</w:t>
      </w:r>
      <w:r w:rsidR="00F702F7" w:rsidRPr="000C39A5">
        <w:t>1</w:t>
      </w:r>
      <w:r w:rsidR="00C80EA3" w:rsidRPr="000C39A5">
        <w:t>:</w:t>
      </w:r>
      <w:r w:rsidR="00380A66" w:rsidRPr="000C39A5">
        <w:t>0</w:t>
      </w:r>
      <w:r w:rsidR="008D52C6" w:rsidRPr="000C39A5">
        <w:t>0</w:t>
      </w:r>
      <w:r w:rsidR="007C2423">
        <w:t xml:space="preserve"> am</w:t>
      </w:r>
      <w:r w:rsidR="00CD7673">
        <w:t xml:space="preserve"> </w:t>
      </w:r>
      <w:r w:rsidR="00C80EA3">
        <w:t>in the County Board</w:t>
      </w:r>
      <w:r w:rsidR="004663F2">
        <w:t xml:space="preserve"> Room</w:t>
      </w:r>
      <w:r w:rsidR="00091473">
        <w:t xml:space="preserve"> </w:t>
      </w:r>
      <w:r w:rsidR="00857832">
        <w:t xml:space="preserve">of the Green Lake County Government Center. </w:t>
      </w:r>
    </w:p>
    <w:p w14:paraId="61F62E6E" w14:textId="77777777" w:rsidR="00B853F9" w:rsidRDefault="00B66801" w:rsidP="00857832">
      <w:pPr>
        <w:pStyle w:val="ListNumber"/>
      </w:pPr>
      <w:r>
        <w:rPr>
          <w:rFonts w:eastAsiaTheme="majorEastAsia"/>
        </w:rPr>
        <w:t xml:space="preserve">Pledge of Allegiance was recited </w:t>
      </w:r>
    </w:p>
    <w:p w14:paraId="3C60111F" w14:textId="77777777" w:rsidR="00962ED3" w:rsidRDefault="00B66801" w:rsidP="00962ED3">
      <w:pPr>
        <w:pStyle w:val="ListNumber"/>
      </w:pPr>
      <w:r>
        <w:t xml:space="preserve">Certification of </w:t>
      </w:r>
      <w:r w:rsidR="0064730D">
        <w:t>Open Meeting</w:t>
      </w:r>
    </w:p>
    <w:p w14:paraId="4C7D9FF6" w14:textId="77777777" w:rsidR="00962ED3" w:rsidRDefault="00962ED3" w:rsidP="00815A64">
      <w:pPr>
        <w:pStyle w:val="ListNumber2"/>
        <w:numPr>
          <w:ilvl w:val="0"/>
          <w:numId w:val="0"/>
        </w:numPr>
        <w:ind w:left="180"/>
      </w:pPr>
      <w:r>
        <w:t>The requirements of the Open Meeting Law were certified as being met</w:t>
      </w:r>
    </w:p>
    <w:p w14:paraId="0A6E8812" w14:textId="77777777" w:rsidR="0015180F" w:rsidRPr="00B853F9" w:rsidRDefault="00962ED3" w:rsidP="00B853F9">
      <w:pPr>
        <w:pStyle w:val="ListNumber"/>
      </w:pPr>
      <w:r>
        <w:t>Approval of Minutes</w:t>
      </w:r>
    </w:p>
    <w:p w14:paraId="4D66DD00" w14:textId="1C0967E8" w:rsidR="002C3D7E" w:rsidRDefault="4C92EE97" w:rsidP="00FD6CAB">
      <w:pPr>
        <w:pStyle w:val="ListNumber2"/>
      </w:pPr>
      <w:r>
        <w:t xml:space="preserve">Approval of Minutes from </w:t>
      </w:r>
      <w:r w:rsidR="00551C8E">
        <w:t>0</w:t>
      </w:r>
      <w:r w:rsidR="00E15F1D">
        <w:t>4</w:t>
      </w:r>
      <w:r>
        <w:t>/1</w:t>
      </w:r>
      <w:r w:rsidR="00CD5ABF">
        <w:t>6</w:t>
      </w:r>
      <w:r>
        <w:t>/202</w:t>
      </w:r>
      <w:r w:rsidR="004D527F">
        <w:t>6</w:t>
      </w:r>
      <w:r>
        <w:t xml:space="preserve">; </w:t>
      </w:r>
      <w:r w:rsidR="009A3F40">
        <w:t>Motion/second (</w:t>
      </w:r>
      <w:r w:rsidR="00BA4DF5" w:rsidRPr="00722F0A">
        <w:t>Reabe</w:t>
      </w:r>
      <w:r w:rsidR="004D527F" w:rsidRPr="00722F0A">
        <w:t>/</w:t>
      </w:r>
      <w:r w:rsidR="004D527F">
        <w:t>Brown</w:t>
      </w:r>
      <w:r w:rsidR="009A3F40">
        <w:t>) to a</w:t>
      </w:r>
      <w:r w:rsidR="00D130FD">
        <w:t>pprov</w:t>
      </w:r>
      <w:r w:rsidR="009A3F40">
        <w:t>e</w:t>
      </w:r>
      <w:r w:rsidR="00D130FD">
        <w:t xml:space="preserve"> </w:t>
      </w:r>
      <w:r w:rsidR="009A3F40">
        <w:t>the</w:t>
      </w:r>
      <w:r w:rsidR="00D130FD">
        <w:t xml:space="preserve"> </w:t>
      </w:r>
      <w:r w:rsidR="009A3F40">
        <w:t>m</w:t>
      </w:r>
      <w:r w:rsidR="00D130FD">
        <w:t>inutes</w:t>
      </w:r>
      <w:r w:rsidR="009A3F40">
        <w:t>.</w:t>
      </w:r>
      <w:r w:rsidR="00F02C22">
        <w:t xml:space="preserve"> </w:t>
      </w:r>
      <w:r w:rsidR="009A3F40">
        <w:t>All ayes. Motion carried.</w:t>
      </w:r>
    </w:p>
    <w:p w14:paraId="7E513DB4" w14:textId="77777777" w:rsidR="005E144C" w:rsidRDefault="00B802FA" w:rsidP="00B853F9">
      <w:pPr>
        <w:pStyle w:val="ListNumber"/>
      </w:pPr>
      <w:r>
        <w:t>Appearances:</w:t>
      </w:r>
    </w:p>
    <w:p w14:paraId="648EBFED" w14:textId="32197071" w:rsidR="001F379C" w:rsidRDefault="006A59C7" w:rsidP="00E942D9">
      <w:pPr>
        <w:pStyle w:val="ListNumber2"/>
      </w:pPr>
      <w:r>
        <w:t>None</w:t>
      </w:r>
    </w:p>
    <w:p w14:paraId="2B0EC01B" w14:textId="0F1CA3F2" w:rsidR="00410AB5" w:rsidRDefault="00410AB5" w:rsidP="00410AB5">
      <w:pPr>
        <w:pStyle w:val="ListNumber"/>
      </w:pPr>
      <w:r>
        <w:t>Commission Member Reports a</w:t>
      </w:r>
      <w:r w:rsidR="00DD4A91">
        <w:t>n</w:t>
      </w:r>
      <w:r>
        <w:t>d concerns</w:t>
      </w:r>
    </w:p>
    <w:p w14:paraId="6FEC916A" w14:textId="77777777" w:rsidR="00C233E4" w:rsidRPr="003B1295" w:rsidRDefault="00C233E4" w:rsidP="00C233E4">
      <w:pPr>
        <w:pStyle w:val="ListNumber2"/>
        <w:rPr>
          <w:b/>
        </w:rPr>
      </w:pPr>
      <w:r w:rsidRPr="000D0F9F">
        <w:rPr>
          <w:b/>
        </w:rPr>
        <w:t>Frost (BOTS)-</w:t>
      </w:r>
      <w:r w:rsidR="00F73B26">
        <w:rPr>
          <w:b/>
        </w:rPr>
        <w:t xml:space="preserve"> </w:t>
      </w:r>
      <w:r w:rsidR="006B48C6">
        <w:t>Gave PowerPoint presentation</w:t>
      </w:r>
      <w:r w:rsidR="00F73B26">
        <w:rPr>
          <w:b/>
        </w:rPr>
        <w:t>.</w:t>
      </w:r>
    </w:p>
    <w:p w14:paraId="1D5D85CD" w14:textId="7B9AC492" w:rsidR="00DB3157" w:rsidRDefault="00B352E2" w:rsidP="00DB3157">
      <w:pPr>
        <w:pStyle w:val="ListNumber2"/>
        <w:numPr>
          <w:ilvl w:val="4"/>
          <w:numId w:val="3"/>
        </w:numPr>
      </w:pPr>
      <w:r w:rsidRPr="00701D3E">
        <w:t>Presented Y</w:t>
      </w:r>
      <w:r>
        <w:t xml:space="preserve">ear-to-Date traffic </w:t>
      </w:r>
      <w:r w:rsidR="00D51C54">
        <w:t>crashes</w:t>
      </w:r>
      <w:r>
        <w:t xml:space="preserve"> and fatal</w:t>
      </w:r>
      <w:r w:rsidR="00D51C54">
        <w:t>ities</w:t>
      </w:r>
      <w:r>
        <w:t xml:space="preserve"> in </w:t>
      </w:r>
      <w:r w:rsidR="00D51C54">
        <w:t>Wisconsin.</w:t>
      </w:r>
    </w:p>
    <w:p w14:paraId="209A588D" w14:textId="0818E28B" w:rsidR="005120FD" w:rsidRDefault="00A445B6" w:rsidP="00BB717E">
      <w:pPr>
        <w:pStyle w:val="ListNumber2"/>
        <w:numPr>
          <w:ilvl w:val="5"/>
          <w:numId w:val="3"/>
        </w:numPr>
      </w:pPr>
      <w:r w:rsidRPr="00173D19">
        <w:t xml:space="preserve">Total </w:t>
      </w:r>
      <w:r w:rsidR="007D69F7" w:rsidRPr="00173D19">
        <w:t>t</w:t>
      </w:r>
      <w:r w:rsidR="00380A66" w:rsidRPr="00173D19">
        <w:t>ra</w:t>
      </w:r>
      <w:r w:rsidR="007D69F7" w:rsidRPr="00173D19">
        <w:t xml:space="preserve">ffic </w:t>
      </w:r>
      <w:r w:rsidR="00C12F1A" w:rsidRPr="00173D19">
        <w:t>fatalities for 202</w:t>
      </w:r>
      <w:r w:rsidR="0028440E">
        <w:t>6</w:t>
      </w:r>
      <w:r w:rsidR="007D69F7" w:rsidRPr="00173D19">
        <w:t xml:space="preserve"> in WI </w:t>
      </w:r>
      <w:r w:rsidR="00C12F1A" w:rsidRPr="00173D19">
        <w:t xml:space="preserve">is </w:t>
      </w:r>
      <w:r w:rsidR="00D92D51">
        <w:t>241</w:t>
      </w:r>
      <w:r w:rsidR="00347DE2" w:rsidRPr="00173D19">
        <w:t>,</w:t>
      </w:r>
      <w:r w:rsidR="007D69F7" w:rsidRPr="00173D19">
        <w:t xml:space="preserve"> compared to </w:t>
      </w:r>
      <w:r w:rsidR="00D92D51">
        <w:t>272</w:t>
      </w:r>
      <w:r w:rsidR="00C12F1A" w:rsidRPr="00173D19">
        <w:t xml:space="preserve"> at this time last year </w:t>
      </w:r>
      <w:r w:rsidR="007D69F7" w:rsidRPr="00173D19">
        <w:t>in 202</w:t>
      </w:r>
      <w:r w:rsidR="0028440E">
        <w:t>5</w:t>
      </w:r>
      <w:r w:rsidR="007D69F7" w:rsidRPr="00173D19">
        <w:t>.</w:t>
      </w:r>
    </w:p>
    <w:p w14:paraId="0006C611" w14:textId="72253DA5" w:rsidR="00E90838" w:rsidRPr="003F66BB" w:rsidRDefault="00E90838" w:rsidP="006D0ED2">
      <w:pPr>
        <w:pStyle w:val="ListNumber2"/>
        <w:numPr>
          <w:ilvl w:val="4"/>
          <w:numId w:val="3"/>
        </w:numPr>
      </w:pPr>
      <w:r w:rsidRPr="003F66BB">
        <w:t>2026</w:t>
      </w:r>
      <w:r w:rsidR="0048000A" w:rsidRPr="003F66BB">
        <w:t xml:space="preserve"> GLC crashes:</w:t>
      </w:r>
    </w:p>
    <w:p w14:paraId="14C9B08C" w14:textId="4C1DC5AB" w:rsidR="00E90838" w:rsidRDefault="00E90838" w:rsidP="00516492">
      <w:pPr>
        <w:pStyle w:val="ListNumber2"/>
        <w:numPr>
          <w:ilvl w:val="8"/>
          <w:numId w:val="25"/>
        </w:numPr>
        <w:ind w:left="2160" w:hanging="450"/>
      </w:pPr>
      <w:r>
        <w:t xml:space="preserve">YTD: </w:t>
      </w:r>
      <w:r w:rsidR="002D667C">
        <w:t>184</w:t>
      </w:r>
      <w:r>
        <w:t xml:space="preserve"> total crashes</w:t>
      </w:r>
      <w:r w:rsidR="00945650">
        <w:t xml:space="preserve"> reported resulting in </w:t>
      </w:r>
      <w:r w:rsidR="009E2D6E">
        <w:t>1</w:t>
      </w:r>
      <w:r w:rsidR="00945650">
        <w:t xml:space="preserve"> </w:t>
      </w:r>
      <w:r w:rsidR="00B1614D">
        <w:t>fatality</w:t>
      </w:r>
      <w:r w:rsidR="00945650">
        <w:t xml:space="preserve"> and </w:t>
      </w:r>
      <w:r w:rsidR="009E2D6E">
        <w:t>35</w:t>
      </w:r>
      <w:r w:rsidR="00945650">
        <w:t xml:space="preserve"> injuries. </w:t>
      </w:r>
    </w:p>
    <w:p w14:paraId="3754981C" w14:textId="1323241D" w:rsidR="00580D4D" w:rsidRPr="00173D19" w:rsidRDefault="00580D4D" w:rsidP="00516492">
      <w:pPr>
        <w:pStyle w:val="ListNumber2"/>
        <w:numPr>
          <w:ilvl w:val="8"/>
          <w:numId w:val="25"/>
        </w:numPr>
        <w:ind w:left="2160" w:hanging="450"/>
      </w:pPr>
      <w:r>
        <w:t>Class A injury crashes:</w:t>
      </w:r>
      <w:r w:rsidR="006C7E37">
        <w:t xml:space="preserve"> total of 4 crashes reported resulting </w:t>
      </w:r>
      <w:r w:rsidR="00B1614D">
        <w:t>in 1</w:t>
      </w:r>
      <w:r w:rsidR="006C7E37">
        <w:t xml:space="preserve"> fatality and 4 injuries. </w:t>
      </w:r>
    </w:p>
    <w:p w14:paraId="739EA566" w14:textId="2BFAF348" w:rsidR="00EC0DBB" w:rsidRDefault="00EC0DBB" w:rsidP="00565BBD">
      <w:pPr>
        <w:pStyle w:val="ListNumber2"/>
        <w:numPr>
          <w:ilvl w:val="4"/>
          <w:numId w:val="3"/>
        </w:numPr>
      </w:pPr>
      <w:r>
        <w:lastRenderedPageBreak/>
        <w:t>Gave overview of GLC crash predictive analy</w:t>
      </w:r>
      <w:r w:rsidR="008111FC">
        <w:t>tics and crashes by severity</w:t>
      </w:r>
      <w:r w:rsidR="00AF52E2">
        <w:t>/driver behavior f</w:t>
      </w:r>
      <w:r w:rsidR="001F6909">
        <w:t xml:space="preserve">rom Jan. to </w:t>
      </w:r>
      <w:r w:rsidR="00126E8E">
        <w:t>June</w:t>
      </w:r>
      <w:r w:rsidR="00AF52E2">
        <w:t xml:space="preserve"> 202</w:t>
      </w:r>
      <w:r w:rsidR="00C9407F">
        <w:t>6</w:t>
      </w:r>
      <w:r w:rsidR="00AF52E2">
        <w:t xml:space="preserve"> vs. 1 year average. </w:t>
      </w:r>
      <w:r w:rsidR="0032183C">
        <w:t xml:space="preserve">One standout was speed related crashes </w:t>
      </w:r>
      <w:r w:rsidR="00146346">
        <w:t xml:space="preserve">with </w:t>
      </w:r>
      <w:r w:rsidR="0032183C">
        <w:t xml:space="preserve">25 this year vs. 7 at the same time last year. </w:t>
      </w:r>
    </w:p>
    <w:p w14:paraId="28CB76E7" w14:textId="21987517" w:rsidR="00761C29" w:rsidRDefault="00761C29" w:rsidP="00565BBD">
      <w:pPr>
        <w:pStyle w:val="ListNumber2"/>
        <w:numPr>
          <w:ilvl w:val="4"/>
          <w:numId w:val="3"/>
        </w:numPr>
      </w:pPr>
      <w:r>
        <w:t>WiSTAR Project- Gave overview o</w:t>
      </w:r>
      <w:r w:rsidR="006532E5">
        <w:t>f</w:t>
      </w:r>
      <w:r>
        <w:t xml:space="preserve"> program through GLC. Shows “hotspots” and clustering of LE contacts</w:t>
      </w:r>
      <w:r w:rsidR="006532E5">
        <w:t xml:space="preserve"> &amp; citation data</w:t>
      </w:r>
      <w:r>
        <w:t>.</w:t>
      </w:r>
      <w:r w:rsidR="006532E5">
        <w:t xml:space="preserve"> Program went statewide 1 year ago, GLC was a pilot program, agencies are able to opt-in. </w:t>
      </w:r>
    </w:p>
    <w:p w14:paraId="5FAEA7D2" w14:textId="6DCEC867" w:rsidR="00262FE3" w:rsidRDefault="001F5E15" w:rsidP="001F5E15">
      <w:pPr>
        <w:pStyle w:val="ListNumber2"/>
        <w:numPr>
          <w:ilvl w:val="4"/>
          <w:numId w:val="3"/>
        </w:numPr>
      </w:pPr>
      <w:r>
        <w:t>Community Maps Virtual Office Hours will be every 2</w:t>
      </w:r>
      <w:r w:rsidRPr="00871654">
        <w:rPr>
          <w:vertAlign w:val="superscript"/>
        </w:rPr>
        <w:t>nd</w:t>
      </w:r>
      <w:r>
        <w:t xml:space="preserve"> Monday of the month from 12-1pm via Zoom. </w:t>
      </w:r>
      <w:r w:rsidR="00095C50">
        <w:t xml:space="preserve"> </w:t>
      </w:r>
    </w:p>
    <w:p w14:paraId="16E8A40D" w14:textId="7FAC6F9A" w:rsidR="007C3E44" w:rsidRDefault="007C3E44" w:rsidP="001F5E15">
      <w:pPr>
        <w:pStyle w:val="ListNumber2"/>
        <w:numPr>
          <w:ilvl w:val="4"/>
          <w:numId w:val="3"/>
        </w:numPr>
      </w:pPr>
      <w:r>
        <w:t>Governor’s Conference on Highway Safety- August 24-25</w:t>
      </w:r>
      <w:r w:rsidRPr="007C3E44">
        <w:rPr>
          <w:vertAlign w:val="superscript"/>
        </w:rPr>
        <w:t>th</w:t>
      </w:r>
      <w:r>
        <w:t xml:space="preserve">, 2026 at Kalahari Convention Center in Wisconsin Dells. </w:t>
      </w:r>
    </w:p>
    <w:p w14:paraId="3AFC09D4" w14:textId="68607A6E" w:rsidR="008679DB" w:rsidRPr="00A43782" w:rsidRDefault="004F1EF6" w:rsidP="001A1B5A">
      <w:pPr>
        <w:pStyle w:val="ListNumber2"/>
        <w:numPr>
          <w:ilvl w:val="4"/>
          <w:numId w:val="3"/>
        </w:numPr>
      </w:pPr>
      <w:r w:rsidRPr="00A43782">
        <w:t xml:space="preserve">Shared the </w:t>
      </w:r>
      <w:r w:rsidR="00C674EF" w:rsidRPr="00A43782">
        <w:t xml:space="preserve">Motorized Vehicle Flowchart </w:t>
      </w:r>
      <w:r w:rsidRPr="00A43782">
        <w:t xml:space="preserve">that was developed by </w:t>
      </w:r>
      <w:r w:rsidR="0084771D" w:rsidRPr="00A43782">
        <w:t xml:space="preserve">a Sargent from the </w:t>
      </w:r>
      <w:r w:rsidR="00A43782" w:rsidRPr="00A43782">
        <w:t>Green Bay Police Department.</w:t>
      </w:r>
      <w:r w:rsidR="006A5C5C" w:rsidRPr="00A43782">
        <w:t xml:space="preserve"> </w:t>
      </w:r>
    </w:p>
    <w:p w14:paraId="219F6C76" w14:textId="2884BEF1" w:rsidR="006665A0" w:rsidRDefault="006665A0" w:rsidP="001F5E15">
      <w:pPr>
        <w:pStyle w:val="ListNumber2"/>
        <w:numPr>
          <w:ilvl w:val="4"/>
          <w:numId w:val="3"/>
        </w:numPr>
      </w:pPr>
      <w:r>
        <w:t>Gave overview of Children’s Wisconsin</w:t>
      </w:r>
      <w:r w:rsidR="00452092">
        <w:t xml:space="preserve"> </w:t>
      </w:r>
      <w:r w:rsidR="005A2545">
        <w:t xml:space="preserve">“Driving is Parenting on the Move” initiative. </w:t>
      </w:r>
    </w:p>
    <w:p w14:paraId="0CDE011A" w14:textId="3842898A" w:rsidR="00CF6581" w:rsidRPr="00330D3C" w:rsidRDefault="00F17492" w:rsidP="001F5E15">
      <w:pPr>
        <w:pStyle w:val="ListNumber2"/>
        <w:numPr>
          <w:ilvl w:val="4"/>
          <w:numId w:val="3"/>
        </w:numPr>
      </w:pPr>
      <w:r w:rsidRPr="00330D3C">
        <w:t>Provided education</w:t>
      </w:r>
      <w:r w:rsidR="00641E7A" w:rsidRPr="00330D3C">
        <w:t xml:space="preserve"> &amp; </w:t>
      </w:r>
      <w:r w:rsidR="00165F57" w:rsidRPr="00330D3C">
        <w:t>information</w:t>
      </w:r>
      <w:r w:rsidRPr="00330D3C">
        <w:t xml:space="preserve"> on </w:t>
      </w:r>
      <w:r w:rsidR="00960606">
        <w:t xml:space="preserve">Wisconsin Manual on Uniform </w:t>
      </w:r>
      <w:r w:rsidR="00B12C90">
        <w:t>Traffic</w:t>
      </w:r>
      <w:r w:rsidR="00960606">
        <w:t xml:space="preserve"> Control Devices (MUTCD). </w:t>
      </w:r>
      <w:r w:rsidR="00A27652">
        <w:t xml:space="preserve">Contains standards and guidelines for Traffic Control Devices (signs, pavement marking and signals). </w:t>
      </w:r>
    </w:p>
    <w:p w14:paraId="7BF704EA" w14:textId="087D5FC8" w:rsidR="009D7FB3" w:rsidRPr="009D7FB3" w:rsidRDefault="009D7FB3" w:rsidP="009D7FB3">
      <w:pPr>
        <w:pStyle w:val="ListNumber2"/>
        <w:numPr>
          <w:ilvl w:val="4"/>
          <w:numId w:val="3"/>
        </w:numPr>
      </w:pPr>
      <w:r>
        <w:t>Legislative Updates available under TSC resources via Community Maps.</w:t>
      </w:r>
      <w:r w:rsidR="00AD3863">
        <w:t xml:space="preserve"> County profiles have also been updated</w:t>
      </w:r>
      <w:r w:rsidR="00030F3C">
        <w:t xml:space="preserve"> as of June 2026. </w:t>
      </w:r>
    </w:p>
    <w:p w14:paraId="66A2A42E" w14:textId="0AD16E76" w:rsidR="002E254C" w:rsidRDefault="00DE79AF" w:rsidP="0015775C">
      <w:pPr>
        <w:pStyle w:val="ListNumber2"/>
        <w:numPr>
          <w:ilvl w:val="4"/>
          <w:numId w:val="3"/>
        </w:numPr>
      </w:pPr>
      <w:r>
        <w:t>Provided contact information for the Bureau of Transportation Safety Team.</w:t>
      </w:r>
    </w:p>
    <w:p w14:paraId="08816E94" w14:textId="12AB0612" w:rsidR="00D44C6F" w:rsidRPr="00224B46" w:rsidRDefault="00A731A3" w:rsidP="00D44C6F">
      <w:pPr>
        <w:pStyle w:val="ListNumber2"/>
        <w:rPr>
          <w:b/>
        </w:rPr>
      </w:pPr>
      <w:r w:rsidRPr="00224B46">
        <w:rPr>
          <w:b/>
        </w:rPr>
        <w:t>Kemnitz</w:t>
      </w:r>
      <w:r w:rsidR="00EA309F" w:rsidRPr="00224B46">
        <w:rPr>
          <w:b/>
        </w:rPr>
        <w:t xml:space="preserve"> </w:t>
      </w:r>
      <w:r w:rsidR="00D44C6F" w:rsidRPr="00224B46">
        <w:rPr>
          <w:b/>
        </w:rPr>
        <w:t>(W</w:t>
      </w:r>
      <w:r w:rsidR="007832AF" w:rsidRPr="00224B46">
        <w:rPr>
          <w:b/>
        </w:rPr>
        <w:t>is</w:t>
      </w:r>
      <w:r w:rsidR="00D44C6F" w:rsidRPr="00224B46">
        <w:rPr>
          <w:b/>
        </w:rPr>
        <w:t>DOT)</w:t>
      </w:r>
      <w:r w:rsidR="00570238" w:rsidRPr="00224B46">
        <w:rPr>
          <w:b/>
        </w:rPr>
        <w:t xml:space="preserve">- </w:t>
      </w:r>
    </w:p>
    <w:p w14:paraId="78588292" w14:textId="4CEBF024" w:rsidR="003F3969" w:rsidRPr="00BE6721" w:rsidRDefault="002D1858" w:rsidP="00501771">
      <w:pPr>
        <w:pStyle w:val="ListNumber2"/>
        <w:numPr>
          <w:ilvl w:val="3"/>
          <w:numId w:val="2"/>
        </w:numPr>
        <w:rPr>
          <w:b/>
        </w:rPr>
      </w:pPr>
      <w:r>
        <w:rPr>
          <w:bCs/>
        </w:rPr>
        <w:t xml:space="preserve">2026 </w:t>
      </w:r>
      <w:r w:rsidR="00437E64">
        <w:rPr>
          <w:bCs/>
        </w:rPr>
        <w:t xml:space="preserve">current </w:t>
      </w:r>
      <w:r w:rsidR="005716FC" w:rsidRPr="009177AB">
        <w:rPr>
          <w:bCs/>
        </w:rPr>
        <w:t>projects</w:t>
      </w:r>
      <w:bookmarkStart w:id="2" w:name="_Hlk140747025"/>
    </w:p>
    <w:p w14:paraId="3F50F769" w14:textId="34201146" w:rsidR="00BE6721" w:rsidRDefault="00BE6721" w:rsidP="00801B92">
      <w:pPr>
        <w:pStyle w:val="ListNumber2"/>
        <w:numPr>
          <w:ilvl w:val="5"/>
          <w:numId w:val="2"/>
        </w:numPr>
      </w:pPr>
      <w:r>
        <w:t xml:space="preserve">STH 23 (CTH A to Fond du Lac Co line)- </w:t>
      </w:r>
      <w:r w:rsidR="0083650D">
        <w:t xml:space="preserve">City of Green Lake and Town of Brooklyn </w:t>
      </w:r>
      <w:r>
        <w:t xml:space="preserve">4.6-mile pavement mill and resurface project. </w:t>
      </w:r>
      <w:r w:rsidR="00A709FD">
        <w:t xml:space="preserve">Protected only left turns at WIS 23- WIS49. </w:t>
      </w:r>
      <w:r w:rsidR="00FD2857">
        <w:t>Project has been completed</w:t>
      </w:r>
      <w:r>
        <w:t>.</w:t>
      </w:r>
    </w:p>
    <w:p w14:paraId="1C136FBB" w14:textId="2F11E063" w:rsidR="00DF5327" w:rsidRPr="00801B92" w:rsidRDefault="00DF5327" w:rsidP="00801B92">
      <w:pPr>
        <w:pStyle w:val="ListNumber2"/>
        <w:numPr>
          <w:ilvl w:val="5"/>
          <w:numId w:val="2"/>
        </w:numPr>
      </w:pPr>
      <w:r>
        <w:t>Mill Street Bridge Replacement over Puchyan River- City of Green Lake</w:t>
      </w:r>
      <w:r w:rsidR="00E75535">
        <w:t>. Mill Street will be closed and detoured via Lawson Drive to WIS 23. Construction time: June-September</w:t>
      </w:r>
      <w:r w:rsidR="00A3031E">
        <w:t xml:space="preserve">. </w:t>
      </w:r>
    </w:p>
    <w:p w14:paraId="6FEB8E18" w14:textId="438F4C5C" w:rsidR="00726D83" w:rsidRDefault="00726D83" w:rsidP="00501771">
      <w:pPr>
        <w:pStyle w:val="ListNumber2"/>
        <w:numPr>
          <w:ilvl w:val="3"/>
          <w:numId w:val="2"/>
        </w:numPr>
        <w:rPr>
          <w:bCs/>
        </w:rPr>
      </w:pPr>
      <w:r w:rsidRPr="00726D83">
        <w:rPr>
          <w:bCs/>
        </w:rPr>
        <w:t>Safety and operational concerns</w:t>
      </w:r>
    </w:p>
    <w:p w14:paraId="2B72CE83" w14:textId="77777777" w:rsidR="00591707" w:rsidRDefault="00A3031E" w:rsidP="00F36C91">
      <w:pPr>
        <w:pStyle w:val="ListNumber2"/>
        <w:numPr>
          <w:ilvl w:val="5"/>
          <w:numId w:val="2"/>
        </w:numPr>
        <w:rPr>
          <w:bCs/>
        </w:rPr>
      </w:pPr>
      <w:r>
        <w:rPr>
          <w:bCs/>
        </w:rPr>
        <w:t xml:space="preserve">WisDOT provides reviews of safety and operational concerns on </w:t>
      </w:r>
      <w:r w:rsidR="009A4CAD">
        <w:rPr>
          <w:bCs/>
        </w:rPr>
        <w:t>its</w:t>
      </w:r>
      <w:r>
        <w:rPr>
          <w:bCs/>
        </w:rPr>
        <w:t xml:space="preserve"> highways within GLC</w:t>
      </w:r>
      <w:r w:rsidR="00664711">
        <w:rPr>
          <w:bCs/>
        </w:rPr>
        <w:t xml:space="preserve"> (WIS 23, WIS 44, WIS 49, WIS 73, WIS 91)</w:t>
      </w:r>
      <w:r w:rsidR="007F7E8C">
        <w:rPr>
          <w:bCs/>
        </w:rPr>
        <w:t>. Safety and operational review will assess cited concerns to verify validity an</w:t>
      </w:r>
      <w:r w:rsidR="00296E20">
        <w:rPr>
          <w:bCs/>
        </w:rPr>
        <w:t xml:space="preserve">d </w:t>
      </w:r>
      <w:r w:rsidR="007F7E8C">
        <w:rPr>
          <w:bCs/>
        </w:rPr>
        <w:t xml:space="preserve">evaluate possible engineering solutions to mitigate issues as allowed within WisDOT policy and guidance. </w:t>
      </w:r>
    </w:p>
    <w:p w14:paraId="5DD32B35" w14:textId="77777777" w:rsidR="00042BA6" w:rsidRDefault="00042BA6" w:rsidP="00F36C91">
      <w:pPr>
        <w:pStyle w:val="ListNumber2"/>
        <w:numPr>
          <w:ilvl w:val="5"/>
          <w:numId w:val="2"/>
        </w:numPr>
        <w:rPr>
          <w:bCs/>
        </w:rPr>
      </w:pPr>
      <w:r>
        <w:rPr>
          <w:bCs/>
        </w:rPr>
        <w:t>Current a</w:t>
      </w:r>
      <w:r w:rsidR="00790EE4">
        <w:rPr>
          <w:bCs/>
        </w:rPr>
        <w:t>rea</w:t>
      </w:r>
      <w:r>
        <w:rPr>
          <w:bCs/>
        </w:rPr>
        <w:t>s</w:t>
      </w:r>
      <w:r w:rsidR="00790EE4">
        <w:rPr>
          <w:bCs/>
        </w:rPr>
        <w:t xml:space="preserve"> of focus: </w:t>
      </w:r>
    </w:p>
    <w:p w14:paraId="00E62C31" w14:textId="5FE48BC7" w:rsidR="000B486C" w:rsidRDefault="00790EE4" w:rsidP="00042BA6">
      <w:pPr>
        <w:pStyle w:val="ListNumber2"/>
        <w:numPr>
          <w:ilvl w:val="6"/>
          <w:numId w:val="2"/>
        </w:numPr>
        <w:rPr>
          <w:bCs/>
        </w:rPr>
      </w:pPr>
      <w:r>
        <w:rPr>
          <w:bCs/>
        </w:rPr>
        <w:t xml:space="preserve">Intersection at </w:t>
      </w:r>
      <w:r w:rsidR="006D14EB">
        <w:rPr>
          <w:bCs/>
        </w:rPr>
        <w:t xml:space="preserve">WIS 44 and </w:t>
      </w:r>
      <w:r w:rsidR="003C0F94">
        <w:rPr>
          <w:bCs/>
        </w:rPr>
        <w:t xml:space="preserve">WIS </w:t>
      </w:r>
      <w:r w:rsidR="006D14EB">
        <w:rPr>
          <w:bCs/>
        </w:rPr>
        <w:t>73</w:t>
      </w:r>
      <w:r w:rsidR="003C0F94">
        <w:rPr>
          <w:bCs/>
        </w:rPr>
        <w:t>.</w:t>
      </w:r>
      <w:bookmarkEnd w:id="2"/>
      <w:r w:rsidR="00213599">
        <w:rPr>
          <w:bCs/>
        </w:rPr>
        <w:t xml:space="preserve"> Worked with GLC Highway to update signage</w:t>
      </w:r>
      <w:r w:rsidR="00460B3A">
        <w:rPr>
          <w:bCs/>
        </w:rPr>
        <w:t>.</w:t>
      </w:r>
    </w:p>
    <w:p w14:paraId="002E7FFC" w14:textId="1C273D06" w:rsidR="002C3DCF" w:rsidRDefault="008E257F" w:rsidP="00042BA6">
      <w:pPr>
        <w:pStyle w:val="ListNumber2"/>
        <w:numPr>
          <w:ilvl w:val="6"/>
          <w:numId w:val="2"/>
        </w:numPr>
        <w:rPr>
          <w:bCs/>
        </w:rPr>
      </w:pPr>
      <w:r>
        <w:rPr>
          <w:bCs/>
        </w:rPr>
        <w:lastRenderedPageBreak/>
        <w:t xml:space="preserve">STH 91 from Berlin to Willard Road. 1 mile of roadway under review </w:t>
      </w:r>
      <w:r w:rsidR="00224B46">
        <w:rPr>
          <w:bCs/>
        </w:rPr>
        <w:t>for</w:t>
      </w:r>
      <w:r>
        <w:rPr>
          <w:bCs/>
        </w:rPr>
        <w:t xml:space="preserve"> possible crash trend mitigation. </w:t>
      </w:r>
      <w:r w:rsidR="002C5BDD">
        <w:rPr>
          <w:bCs/>
        </w:rPr>
        <w:t>W</w:t>
      </w:r>
      <w:r w:rsidR="002C5BDD">
        <w:rPr>
          <w:bCs/>
        </w:rPr>
        <w:t xml:space="preserve">ill </w:t>
      </w:r>
      <w:r w:rsidR="002C5BDD">
        <w:rPr>
          <w:bCs/>
        </w:rPr>
        <w:t xml:space="preserve">continue to </w:t>
      </w:r>
      <w:r w:rsidR="002C5BDD">
        <w:rPr>
          <w:bCs/>
        </w:rPr>
        <w:t>monitor for another year to gather data.</w:t>
      </w:r>
    </w:p>
    <w:p w14:paraId="210C8187" w14:textId="673FD54B" w:rsidR="00D2586F" w:rsidRPr="007C3119" w:rsidRDefault="00591707" w:rsidP="002723A3">
      <w:pPr>
        <w:pStyle w:val="ListNumber2"/>
        <w:rPr>
          <w:bCs/>
        </w:rPr>
      </w:pPr>
      <w:r w:rsidRPr="007C3119">
        <w:rPr>
          <w:b/>
        </w:rPr>
        <w:t>Mashuda</w:t>
      </w:r>
      <w:r w:rsidR="003B1295" w:rsidRPr="007C3119">
        <w:rPr>
          <w:b/>
        </w:rPr>
        <w:t xml:space="preserve"> (Green </w:t>
      </w:r>
      <w:r w:rsidR="003F0843" w:rsidRPr="007C3119">
        <w:rPr>
          <w:b/>
        </w:rPr>
        <w:t xml:space="preserve">Lake County Highway </w:t>
      </w:r>
      <w:r w:rsidR="00A03EA0" w:rsidRPr="007C3119">
        <w:rPr>
          <w:b/>
        </w:rPr>
        <w:t>Department</w:t>
      </w:r>
      <w:r w:rsidR="003B1295" w:rsidRPr="007C3119">
        <w:rPr>
          <w:b/>
        </w:rPr>
        <w:t>)</w:t>
      </w:r>
      <w:r w:rsidR="00B051A3" w:rsidRPr="007C3119">
        <w:rPr>
          <w:b/>
        </w:rPr>
        <w:t xml:space="preserve">- </w:t>
      </w:r>
    </w:p>
    <w:p w14:paraId="20B59910" w14:textId="1A50E7E6" w:rsidR="000D3CE9" w:rsidRPr="00B253BB" w:rsidRDefault="0048775A" w:rsidP="00B253BB">
      <w:pPr>
        <w:pStyle w:val="ListNumber2"/>
        <w:numPr>
          <w:ilvl w:val="5"/>
          <w:numId w:val="2"/>
        </w:numPr>
        <w:spacing w:after="0" w:line="240" w:lineRule="auto"/>
        <w:rPr>
          <w:b/>
        </w:rPr>
      </w:pPr>
      <w:r>
        <w:rPr>
          <w:bCs/>
        </w:rPr>
        <w:t>2026 Construction Forecast</w:t>
      </w:r>
      <w:r w:rsidR="000D3CE9">
        <w:rPr>
          <w:bCs/>
        </w:rPr>
        <w:t xml:space="preserve"> – </w:t>
      </w:r>
    </w:p>
    <w:p w14:paraId="472CCF75" w14:textId="41607EA6" w:rsidR="007F5D95" w:rsidRDefault="007F5D95" w:rsidP="007F5D95">
      <w:pPr>
        <w:numPr>
          <w:ilvl w:val="6"/>
          <w:numId w:val="2"/>
        </w:numPr>
        <w:spacing w:after="0" w:line="240" w:lineRule="auto"/>
        <w:rPr>
          <w:b/>
          <w:bCs/>
        </w:rPr>
      </w:pPr>
      <w:r>
        <w:t>CTH N – CTH K to CTH B</w:t>
      </w:r>
      <w:r w:rsidR="00502153">
        <w:t>- repavement</w:t>
      </w:r>
      <w:r w:rsidR="00BA0017">
        <w:t>- current project</w:t>
      </w:r>
    </w:p>
    <w:p w14:paraId="1D1F9785" w14:textId="0C1BCE77" w:rsidR="007F5D95" w:rsidRDefault="007F5D95" w:rsidP="007F5D95">
      <w:pPr>
        <w:numPr>
          <w:ilvl w:val="6"/>
          <w:numId w:val="2"/>
        </w:numPr>
        <w:spacing w:after="0" w:line="240" w:lineRule="auto"/>
        <w:rPr>
          <w:b/>
          <w:bCs/>
        </w:rPr>
      </w:pPr>
      <w:r>
        <w:t>CTH H – STH 44 to CTH B</w:t>
      </w:r>
      <w:r w:rsidR="00502153">
        <w:t>-</w:t>
      </w:r>
      <w:r w:rsidR="00B253BB">
        <w:t xml:space="preserve"> repavement</w:t>
      </w:r>
    </w:p>
    <w:p w14:paraId="60047EE3" w14:textId="02F6505F" w:rsidR="007F5D95" w:rsidRPr="00BA0017" w:rsidRDefault="007F5D95" w:rsidP="007F5D95">
      <w:pPr>
        <w:numPr>
          <w:ilvl w:val="6"/>
          <w:numId w:val="2"/>
        </w:numPr>
        <w:spacing w:after="0" w:line="240" w:lineRule="auto"/>
        <w:rPr>
          <w:b/>
          <w:bCs/>
        </w:rPr>
      </w:pPr>
      <w:r>
        <w:t>CTH O – CTH K to CTH B</w:t>
      </w:r>
      <w:r w:rsidR="00502153">
        <w:t>- repavement</w:t>
      </w:r>
      <w:r w:rsidR="00591707">
        <w:t>- should be starting at end of month.</w:t>
      </w:r>
    </w:p>
    <w:p w14:paraId="254E5B90" w14:textId="7A1926C6" w:rsidR="00BA0017" w:rsidRPr="004F1369" w:rsidRDefault="00BA0017" w:rsidP="007F5D95">
      <w:pPr>
        <w:numPr>
          <w:ilvl w:val="6"/>
          <w:numId w:val="2"/>
        </w:numPr>
        <w:spacing w:after="0" w:line="240" w:lineRule="auto"/>
        <w:rPr>
          <w:b/>
          <w:bCs/>
        </w:rPr>
      </w:pPr>
      <w:r>
        <w:t>CTH A</w:t>
      </w:r>
      <w:r w:rsidR="004F1369">
        <w:t>–</w:t>
      </w:r>
      <w:r>
        <w:t xml:space="preserve"> CTH AA to CTH V by Berlin project pushed to 2027 due to funding. </w:t>
      </w:r>
    </w:p>
    <w:p w14:paraId="33C6C448" w14:textId="77777777" w:rsidR="004F1369" w:rsidRPr="004F1369" w:rsidRDefault="004F1369" w:rsidP="004F1369">
      <w:pPr>
        <w:spacing w:after="0" w:line="240" w:lineRule="auto"/>
        <w:ind w:left="2520"/>
        <w:rPr>
          <w:b/>
          <w:bCs/>
        </w:rPr>
      </w:pPr>
    </w:p>
    <w:p w14:paraId="18D8B13D" w14:textId="2A4430EB" w:rsidR="004F1369" w:rsidRDefault="004F1369" w:rsidP="004F1369">
      <w:pPr>
        <w:numPr>
          <w:ilvl w:val="5"/>
          <w:numId w:val="2"/>
        </w:numPr>
        <w:spacing w:after="0" w:line="240" w:lineRule="auto"/>
        <w:rPr>
          <w:b/>
          <w:bCs/>
        </w:rPr>
      </w:pPr>
      <w:r>
        <w:t>Mowing operations in full swing</w:t>
      </w:r>
      <w:r w:rsidR="000F7E6B">
        <w:t>.</w:t>
      </w:r>
    </w:p>
    <w:p w14:paraId="2018294C" w14:textId="3DD5F9BE" w:rsidR="00357C5C" w:rsidRPr="006658A6" w:rsidRDefault="000D3CE9" w:rsidP="00803E08">
      <w:pPr>
        <w:pStyle w:val="ListNumber2"/>
        <w:numPr>
          <w:ilvl w:val="0"/>
          <w:numId w:val="0"/>
        </w:numPr>
        <w:spacing w:after="0" w:line="240" w:lineRule="auto"/>
        <w:ind w:left="1572"/>
        <w:rPr>
          <w:b/>
        </w:rPr>
      </w:pPr>
      <w:r>
        <w:rPr>
          <w:bCs/>
        </w:rPr>
        <w:t xml:space="preserve"> </w:t>
      </w:r>
    </w:p>
    <w:p w14:paraId="5E82E579" w14:textId="77777777" w:rsidR="006538A0" w:rsidRDefault="006538A0" w:rsidP="008F53FE">
      <w:pPr>
        <w:pStyle w:val="ListNumber2"/>
        <w:numPr>
          <w:ilvl w:val="0"/>
          <w:numId w:val="0"/>
        </w:numPr>
        <w:spacing w:after="0" w:line="240" w:lineRule="auto"/>
        <w:rPr>
          <w:b/>
          <w:bCs/>
        </w:rPr>
      </w:pPr>
    </w:p>
    <w:p w14:paraId="626172D5" w14:textId="54653CBE" w:rsidR="00821CC8" w:rsidRPr="000F7E6B" w:rsidRDefault="00D906F0" w:rsidP="00CB5F27">
      <w:pPr>
        <w:pStyle w:val="ListNumber2"/>
        <w:rPr>
          <w:b/>
        </w:rPr>
      </w:pPr>
      <w:r w:rsidRPr="000F7E6B">
        <w:rPr>
          <w:b/>
        </w:rPr>
        <w:t>Vande Kolk</w:t>
      </w:r>
      <w:r w:rsidR="00A26BC9" w:rsidRPr="000F7E6B">
        <w:rPr>
          <w:b/>
        </w:rPr>
        <w:t xml:space="preserve"> (Chief Deputy</w:t>
      </w:r>
      <w:r w:rsidR="00862BFA" w:rsidRPr="000F7E6B">
        <w:rPr>
          <w:b/>
        </w:rPr>
        <w:t xml:space="preserve"> Sheriff</w:t>
      </w:r>
      <w:r w:rsidR="00A26BC9" w:rsidRPr="000F7E6B">
        <w:rPr>
          <w:b/>
        </w:rPr>
        <w:t>/Chairman)</w:t>
      </w:r>
    </w:p>
    <w:p w14:paraId="09E58DEA" w14:textId="6D3C7632" w:rsidR="00E34DAC" w:rsidRDefault="00E34DAC" w:rsidP="00E34DAC">
      <w:pPr>
        <w:pStyle w:val="ListParagraph"/>
        <w:numPr>
          <w:ilvl w:val="5"/>
          <w:numId w:val="2"/>
        </w:numPr>
      </w:pPr>
      <w:r w:rsidRPr="00E34DAC">
        <w:t>Enforcement Report and Traffic Patrol Requests</w:t>
      </w:r>
      <w:r w:rsidR="008E4B87">
        <w:t xml:space="preserve"> </w:t>
      </w:r>
      <w:r w:rsidR="00F33E0A">
        <w:t>–</w:t>
      </w:r>
      <w:r w:rsidR="001632D8">
        <w:t>P</w:t>
      </w:r>
      <w:r w:rsidR="009757E5">
        <w:t>atrol requests</w:t>
      </w:r>
      <w:r w:rsidR="001963AB">
        <w:t xml:space="preserve"> </w:t>
      </w:r>
      <w:r w:rsidR="001632D8">
        <w:t>have</w:t>
      </w:r>
      <w:r w:rsidR="004B21F3">
        <w:t xml:space="preserve"> been less </w:t>
      </w:r>
      <w:r w:rsidR="001963AB">
        <w:t xml:space="preserve">so far this year. </w:t>
      </w:r>
    </w:p>
    <w:p w14:paraId="6722D547" w14:textId="4FA7274F" w:rsidR="00CF2488" w:rsidRDefault="00CF2488" w:rsidP="00E34DAC">
      <w:pPr>
        <w:pStyle w:val="ListParagraph"/>
        <w:numPr>
          <w:ilvl w:val="5"/>
          <w:numId w:val="2"/>
        </w:numPr>
      </w:pPr>
      <w:r>
        <w:t>Provided OWI/Drug arrests data for June</w:t>
      </w:r>
      <w:r w:rsidR="004B21F3">
        <w:t>,</w:t>
      </w:r>
      <w:r>
        <w:t xml:space="preserve"> which totaled 10</w:t>
      </w:r>
      <w:r w:rsidR="004B21F3">
        <w:t xml:space="preserve">. Typically, there are </w:t>
      </w:r>
      <w:r w:rsidR="0009748D">
        <w:t>around 25</w:t>
      </w:r>
      <w:r w:rsidR="004B21F3">
        <w:t xml:space="preserve"> OWI/Drug arrests</w:t>
      </w:r>
      <w:r>
        <w:t xml:space="preserve"> per year.</w:t>
      </w:r>
    </w:p>
    <w:p w14:paraId="130DF912" w14:textId="77777777" w:rsidR="00662F6C" w:rsidRDefault="00662F6C" w:rsidP="00767333">
      <w:pPr>
        <w:pStyle w:val="ListNumber2"/>
        <w:numPr>
          <w:ilvl w:val="0"/>
          <w:numId w:val="0"/>
        </w:numPr>
        <w:spacing w:after="0"/>
      </w:pPr>
    </w:p>
    <w:p w14:paraId="605A0994" w14:textId="04488347" w:rsidR="00767333" w:rsidRPr="00494072" w:rsidRDefault="00767333" w:rsidP="00767333">
      <w:pPr>
        <w:pStyle w:val="ListNumber"/>
      </w:pPr>
      <w:r w:rsidRPr="00494072">
        <w:t>Community reported areas of concern</w:t>
      </w:r>
    </w:p>
    <w:p w14:paraId="1F3215F2" w14:textId="77777777" w:rsidR="00264F36" w:rsidRDefault="00264F36" w:rsidP="00264F36">
      <w:pPr>
        <w:pStyle w:val="ListNumber2"/>
        <w:spacing w:after="0"/>
      </w:pPr>
      <w:r>
        <w:t>CTH A and CTH K and Scott Hill intersection – quarterly update.</w:t>
      </w:r>
    </w:p>
    <w:p w14:paraId="5F80A653" w14:textId="65DC64A8" w:rsidR="00264F36" w:rsidRPr="0065491F" w:rsidRDefault="00320949" w:rsidP="00264F36">
      <w:pPr>
        <w:pStyle w:val="ListNumber2"/>
        <w:numPr>
          <w:ilvl w:val="3"/>
          <w:numId w:val="2"/>
        </w:numPr>
      </w:pPr>
      <w:r>
        <w:t>No crashes reported this quarter.</w:t>
      </w:r>
    </w:p>
    <w:p w14:paraId="4F5AEA0B" w14:textId="0B63EC82" w:rsidR="00264F36" w:rsidRPr="002A5BB3" w:rsidRDefault="00264F36" w:rsidP="00F445D8">
      <w:pPr>
        <w:pStyle w:val="ListParagraph"/>
        <w:numPr>
          <w:ilvl w:val="3"/>
          <w:numId w:val="2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20949">
        <w:rPr>
          <w:rFonts w:cstheme="minorHAnsi"/>
        </w:rPr>
        <w:t xml:space="preserve">FLOCK camera </w:t>
      </w:r>
      <w:r w:rsidR="00C61D92" w:rsidRPr="00320949">
        <w:rPr>
          <w:rFonts w:cstheme="minorHAnsi"/>
        </w:rPr>
        <w:t xml:space="preserve">- </w:t>
      </w:r>
      <w:r w:rsidR="00315B54" w:rsidRPr="00320949">
        <w:rPr>
          <w:rFonts w:cstheme="minorHAnsi"/>
        </w:rPr>
        <w:t xml:space="preserve">installation </w:t>
      </w:r>
      <w:r w:rsidR="00D67478" w:rsidRPr="00320949">
        <w:rPr>
          <w:rFonts w:cstheme="minorHAnsi"/>
        </w:rPr>
        <w:t>of</w:t>
      </w:r>
      <w:r w:rsidR="00315B54" w:rsidRPr="00320949">
        <w:rPr>
          <w:rFonts w:cstheme="minorHAnsi"/>
        </w:rPr>
        <w:t xml:space="preserve"> FLOCK camera at </w:t>
      </w:r>
      <w:r w:rsidR="00320949" w:rsidRPr="00320949">
        <w:rPr>
          <w:rFonts w:cstheme="minorHAnsi"/>
        </w:rPr>
        <w:t>this</w:t>
      </w:r>
      <w:r w:rsidR="00315B54" w:rsidRPr="00320949">
        <w:rPr>
          <w:rFonts w:cstheme="minorHAnsi"/>
        </w:rPr>
        <w:t xml:space="preserve"> intersection</w:t>
      </w:r>
      <w:r w:rsidR="00B846AF">
        <w:rPr>
          <w:rFonts w:cstheme="minorHAnsi"/>
        </w:rPr>
        <w:t>.</w:t>
      </w:r>
    </w:p>
    <w:p w14:paraId="0234BB98" w14:textId="77777777" w:rsidR="002A5BB3" w:rsidRPr="00ED4A52" w:rsidRDefault="002A5BB3" w:rsidP="002A5BB3">
      <w:pPr>
        <w:pStyle w:val="ListParagraph"/>
        <w:spacing w:after="0" w:line="240" w:lineRule="auto"/>
        <w:ind w:left="1440"/>
        <w:rPr>
          <w:rFonts w:ascii="Arial" w:hAnsi="Arial" w:cs="Arial"/>
          <w:sz w:val="22"/>
          <w:szCs w:val="22"/>
        </w:rPr>
      </w:pPr>
    </w:p>
    <w:p w14:paraId="01880D09" w14:textId="622FE98C" w:rsidR="00ED4A52" w:rsidRPr="00320949" w:rsidRDefault="002A5BB3" w:rsidP="00ED4A52">
      <w:pPr>
        <w:pStyle w:val="ListNumber2"/>
      </w:pPr>
      <w:r>
        <w:t>CTH J west of STH 73 discussion</w:t>
      </w:r>
      <w:r w:rsidR="006B32C1">
        <w:t xml:space="preserve">- Area of concern </w:t>
      </w:r>
      <w:r w:rsidR="0025242F">
        <w:t>is</w:t>
      </w:r>
      <w:r w:rsidR="006B32C1">
        <w:t xml:space="preserve"> greenhouse</w:t>
      </w:r>
      <w:r w:rsidR="0025242F">
        <w:t xml:space="preserve"> business</w:t>
      </w:r>
      <w:r w:rsidR="006B32C1">
        <w:t xml:space="preserve"> with increased traffic especially during spring/summer months. </w:t>
      </w:r>
      <w:r w:rsidR="0021679E">
        <w:t xml:space="preserve">Crash data doesn’t reflect concerns. </w:t>
      </w:r>
      <w:r w:rsidR="00B94169">
        <w:t>Question on jurisdiction and who has authority to reduce speed limit signage</w:t>
      </w:r>
      <w:r w:rsidR="00E86A40">
        <w:t>, both must be in agreement and speed study needed to reduce speed</w:t>
      </w:r>
      <w:r w:rsidR="00B94169">
        <w:t xml:space="preserve">. Discussion followed. </w:t>
      </w:r>
      <w:r w:rsidR="00414021">
        <w:t xml:space="preserve">Recommendation: </w:t>
      </w:r>
      <w:r w:rsidR="000E209F">
        <w:t>Highway to set up traffic counters</w:t>
      </w:r>
      <w:r w:rsidR="009E22A7">
        <w:t xml:space="preserve"> and will present data at next TSC meeting</w:t>
      </w:r>
      <w:r w:rsidR="000E209F">
        <w:t>, potential for signage</w:t>
      </w:r>
      <w:r w:rsidR="00E50B60">
        <w:t xml:space="preserve"> indicating farm/business ahead</w:t>
      </w:r>
      <w:r w:rsidR="000E209F">
        <w:t xml:space="preserve">. </w:t>
      </w:r>
    </w:p>
    <w:p w14:paraId="5EB4EDFD" w14:textId="77777777" w:rsidR="00CB5F27" w:rsidRDefault="00CB5F27" w:rsidP="0065491F">
      <w:pPr>
        <w:pStyle w:val="ListNumber2"/>
        <w:numPr>
          <w:ilvl w:val="0"/>
          <w:numId w:val="0"/>
        </w:numPr>
        <w:spacing w:after="0"/>
        <w:ind w:left="1440"/>
      </w:pPr>
    </w:p>
    <w:p w14:paraId="0BC39032" w14:textId="50854B28" w:rsidR="00FA3809" w:rsidRDefault="007240D3" w:rsidP="00FA3809">
      <w:pPr>
        <w:pStyle w:val="ListNumber"/>
        <w:spacing w:after="0"/>
      </w:pPr>
      <w:r>
        <w:t>Fatality Review</w:t>
      </w:r>
      <w:r w:rsidR="000738C9">
        <w:t xml:space="preserve"> of</w:t>
      </w:r>
      <w:r w:rsidR="00846875">
        <w:t xml:space="preserve"> case #252515 10/03/25 crash</w:t>
      </w:r>
      <w:r w:rsidR="00F76B9F">
        <w:t xml:space="preserve"> at </w:t>
      </w:r>
      <w:r w:rsidR="0062440E">
        <w:t xml:space="preserve">CTH </w:t>
      </w:r>
      <w:r w:rsidR="00F76B9F">
        <w:t>A and Miller Rd</w:t>
      </w:r>
      <w:r w:rsidR="00846875">
        <w:t xml:space="preserve">. </w:t>
      </w:r>
      <w:r w:rsidR="00FA3809">
        <w:t xml:space="preserve">Vande Kolk gave crash overview using PowerPoint presentation. TSC used Addendum D of the Traffic Safety Commission Fatality Review Discussion Guide to facilitate crash review. </w:t>
      </w:r>
    </w:p>
    <w:p w14:paraId="77305AE8" w14:textId="70AA287D" w:rsidR="009B1784" w:rsidRDefault="00FA3809" w:rsidP="00FA3809">
      <w:pPr>
        <w:pStyle w:val="ListNumber2"/>
        <w:numPr>
          <w:ilvl w:val="0"/>
          <w:numId w:val="0"/>
        </w:numPr>
        <w:spacing w:after="0"/>
        <w:ind w:left="720"/>
      </w:pPr>
      <w:r w:rsidRPr="004E4AF8">
        <w:t>Recommendations:</w:t>
      </w:r>
      <w:r>
        <w:t xml:space="preserve"> </w:t>
      </w:r>
      <w:r w:rsidR="003B1E56">
        <w:t xml:space="preserve">Continue </w:t>
      </w:r>
      <w:r w:rsidR="002A5061">
        <w:t xml:space="preserve">enforcement efforts surrounding impaired drivers and education to public. </w:t>
      </w:r>
    </w:p>
    <w:p w14:paraId="36FCCF3A" w14:textId="77777777" w:rsidR="00A23CAB" w:rsidRPr="00FA3809" w:rsidRDefault="00A23CAB" w:rsidP="00FA3809">
      <w:pPr>
        <w:pStyle w:val="ListNumber2"/>
        <w:numPr>
          <w:ilvl w:val="0"/>
          <w:numId w:val="0"/>
        </w:numPr>
        <w:spacing w:after="0"/>
        <w:ind w:left="720"/>
      </w:pPr>
    </w:p>
    <w:p w14:paraId="79FCC353" w14:textId="37899FCB" w:rsidR="00500282" w:rsidRPr="00B1633E" w:rsidRDefault="00546988" w:rsidP="007A12FD">
      <w:pPr>
        <w:pStyle w:val="ListNumber"/>
        <w:rPr>
          <w:b w:val="0"/>
          <w:bCs/>
        </w:rPr>
      </w:pPr>
      <w:r>
        <w:t xml:space="preserve">Future Fatality Review </w:t>
      </w:r>
      <w:r w:rsidR="009A6582">
        <w:t>GLSO cas</w:t>
      </w:r>
      <w:r w:rsidR="006C3B61">
        <w:t>e</w:t>
      </w:r>
      <w:r w:rsidR="009A6582">
        <w:t xml:space="preserve"> </w:t>
      </w:r>
      <w:r w:rsidR="00BF763A" w:rsidRPr="00BF763A">
        <w:t>UTV double fatality case 260894 04/18/2026</w:t>
      </w:r>
      <w:r w:rsidR="00F921FD">
        <w:t xml:space="preserve">- case currently with District Attorney’s office. </w:t>
      </w:r>
      <w:r w:rsidR="0069475F">
        <w:t xml:space="preserve">Chairman </w:t>
      </w:r>
      <w:r w:rsidR="00593AB3">
        <w:t xml:space="preserve">Vande Kolk shared that there have been </w:t>
      </w:r>
      <w:r w:rsidR="00F47403">
        <w:t xml:space="preserve">158 UTV </w:t>
      </w:r>
      <w:r w:rsidR="00593AB3">
        <w:t>crashes</w:t>
      </w:r>
      <w:r w:rsidR="00F47403">
        <w:t xml:space="preserve"> </w:t>
      </w:r>
      <w:r w:rsidR="00593AB3">
        <w:t xml:space="preserve">in Wisconsin </w:t>
      </w:r>
      <w:r w:rsidR="00F47403">
        <w:t xml:space="preserve">over last 5 years that resulted in death. </w:t>
      </w:r>
    </w:p>
    <w:p w14:paraId="210B2351" w14:textId="4D9CE22D" w:rsidR="00B1633E" w:rsidRPr="00974E22" w:rsidRDefault="00D6306E" w:rsidP="00D6306E">
      <w:pPr>
        <w:pStyle w:val="ListNumber"/>
        <w:numPr>
          <w:ilvl w:val="0"/>
          <w:numId w:val="0"/>
        </w:numPr>
        <w:ind w:left="173"/>
        <w:rPr>
          <w:b w:val="0"/>
          <w:bCs/>
        </w:rPr>
      </w:pPr>
      <w:r w:rsidRPr="00974E22">
        <w:rPr>
          <w:b w:val="0"/>
          <w:bCs/>
        </w:rPr>
        <w:t>Committee Discu</w:t>
      </w:r>
      <w:r w:rsidR="00974E22" w:rsidRPr="00974E22">
        <w:rPr>
          <w:b w:val="0"/>
          <w:bCs/>
        </w:rPr>
        <w:t xml:space="preserve">ssion: </w:t>
      </w:r>
      <w:r w:rsidR="0052702F" w:rsidRPr="00974E22">
        <w:rPr>
          <w:b w:val="0"/>
          <w:bCs/>
        </w:rPr>
        <w:t xml:space="preserve">Sheriff Podoll reported </w:t>
      </w:r>
      <w:r w:rsidR="00B1633E" w:rsidRPr="00974E22">
        <w:rPr>
          <w:b w:val="0"/>
          <w:bCs/>
        </w:rPr>
        <w:t>FLOCK camera</w:t>
      </w:r>
      <w:r w:rsidR="0052702F" w:rsidRPr="00974E22">
        <w:rPr>
          <w:b w:val="0"/>
          <w:bCs/>
        </w:rPr>
        <w:t>s</w:t>
      </w:r>
      <w:r w:rsidR="00B1633E" w:rsidRPr="00974E22">
        <w:rPr>
          <w:b w:val="0"/>
          <w:bCs/>
        </w:rPr>
        <w:t xml:space="preserve"> assisted GLSO</w:t>
      </w:r>
      <w:r w:rsidR="0052702F" w:rsidRPr="00974E22">
        <w:rPr>
          <w:b w:val="0"/>
          <w:bCs/>
        </w:rPr>
        <w:t xml:space="preserve"> in </w:t>
      </w:r>
      <w:r w:rsidRPr="00974E22">
        <w:rPr>
          <w:b w:val="0"/>
          <w:bCs/>
        </w:rPr>
        <w:t>contacting reckless driver</w:t>
      </w:r>
      <w:r w:rsidR="00974E22">
        <w:rPr>
          <w:b w:val="0"/>
          <w:bCs/>
        </w:rPr>
        <w:t xml:space="preserve">s </w:t>
      </w:r>
      <w:r w:rsidRPr="00974E22">
        <w:rPr>
          <w:b w:val="0"/>
          <w:bCs/>
        </w:rPr>
        <w:t xml:space="preserve">on CTH A. </w:t>
      </w:r>
    </w:p>
    <w:p w14:paraId="673F2A14" w14:textId="0B61D8C0" w:rsidR="000C614C" w:rsidRDefault="00345F99" w:rsidP="00B32296">
      <w:pPr>
        <w:pStyle w:val="ListNumber"/>
      </w:pPr>
      <w:r>
        <w:lastRenderedPageBreak/>
        <w:t xml:space="preserve">Next Meeting Date: Thursday, </w:t>
      </w:r>
      <w:r w:rsidR="00BF763A">
        <w:t>October</w:t>
      </w:r>
      <w:r w:rsidR="007E2AF3">
        <w:t xml:space="preserve"> 1</w:t>
      </w:r>
      <w:r w:rsidR="00BF763A">
        <w:t>5</w:t>
      </w:r>
      <w:r>
        <w:t>,</w:t>
      </w:r>
      <w:r w:rsidR="007E2AF3">
        <w:t xml:space="preserve"> 2026</w:t>
      </w:r>
      <w:r>
        <w:t xml:space="preserve"> at 11am.</w:t>
      </w:r>
    </w:p>
    <w:p w14:paraId="7498190D" w14:textId="77777777" w:rsidR="00B32296" w:rsidRDefault="00B32296" w:rsidP="00B32296">
      <w:pPr>
        <w:pStyle w:val="ListNumber"/>
        <w:numPr>
          <w:ilvl w:val="0"/>
          <w:numId w:val="0"/>
        </w:numPr>
        <w:ind w:left="173"/>
      </w:pPr>
    </w:p>
    <w:p w14:paraId="5C1B3974" w14:textId="16E07118" w:rsidR="002724F6" w:rsidRDefault="001E378E" w:rsidP="008B3661">
      <w:pPr>
        <w:pStyle w:val="ListNumber"/>
      </w:pPr>
      <w:r>
        <w:t>202</w:t>
      </w:r>
      <w:r w:rsidR="002A0541">
        <w:t>5</w:t>
      </w:r>
      <w:r>
        <w:t xml:space="preserve"> Future meeting dates:</w:t>
      </w:r>
    </w:p>
    <w:p w14:paraId="7E1C6869" w14:textId="1F5396EF" w:rsidR="00FB6766" w:rsidRDefault="00FB6766" w:rsidP="004641E2">
      <w:pPr>
        <w:pStyle w:val="ListNumber2"/>
      </w:pPr>
      <w:r w:rsidRPr="00FB6766">
        <w:t xml:space="preserve">Thursday October 15, 2026 </w:t>
      </w:r>
      <w:r w:rsidRPr="00FB6766">
        <w:tab/>
        <w:t>@ 11AM</w:t>
      </w:r>
    </w:p>
    <w:p w14:paraId="39B70A32" w14:textId="33D560A4" w:rsidR="00862BFA" w:rsidRDefault="002D4758" w:rsidP="004641E2">
      <w:pPr>
        <w:pStyle w:val="ListNumber"/>
      </w:pPr>
      <w:r>
        <w:t xml:space="preserve">Meeting adjourned at </w:t>
      </w:r>
      <w:r w:rsidR="00B34677" w:rsidRPr="00974E22">
        <w:t>1</w:t>
      </w:r>
      <w:r w:rsidR="00B613ED" w:rsidRPr="00974E22">
        <w:t>2</w:t>
      </w:r>
      <w:r w:rsidR="00B34677" w:rsidRPr="00974E22">
        <w:t>:</w:t>
      </w:r>
      <w:r w:rsidR="00974E22">
        <w:t>18</w:t>
      </w:r>
      <w:r w:rsidR="00B34677" w:rsidRPr="00B34677">
        <w:t xml:space="preserve"> </w:t>
      </w:r>
      <w:r w:rsidR="00B613ED">
        <w:t>p</w:t>
      </w:r>
      <w:r w:rsidRPr="00B34677">
        <w:t>m</w:t>
      </w:r>
      <w:r>
        <w:t xml:space="preserve"> by Chairman Vande Kolk</w:t>
      </w:r>
    </w:p>
    <w:p w14:paraId="5BF673EF" w14:textId="6D11BCAC" w:rsidR="00D512BB" w:rsidRDefault="00672564" w:rsidP="002B4FEA">
      <w:sdt>
        <w:sdtPr>
          <w:alias w:val="Minutes submitted by:"/>
          <w:tag w:val="Minutes submitted by:"/>
          <w:id w:val="915436728"/>
          <w:placeholder>
            <w:docPart w:val="7FBC42D6ADB64FCE8CD7BF2CBA7EE8EE"/>
          </w:placeholder>
          <w:temporary/>
          <w:showingPlcHdr/>
          <w15:appearance w15:val="hidden"/>
        </w:sdtPr>
        <w:sdtEndPr/>
        <w:sdtContent>
          <w:r w:rsidR="00285B87" w:rsidRPr="00285B87">
            <w:t>Minutes submitted by</w:t>
          </w:r>
        </w:sdtContent>
      </w:sdt>
      <w:r w:rsidR="004E227E">
        <w:t xml:space="preserve">:  </w:t>
      </w:r>
      <w:r w:rsidR="00BC02C6">
        <w:t xml:space="preserve">Rachel </w:t>
      </w:r>
      <w:r w:rsidR="004641E2">
        <w:t>Prellwitz, GLC Health Officer</w:t>
      </w:r>
    </w:p>
    <w:sectPr w:rsidR="00D512BB" w:rsidSect="008D2C9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CA8C9" w14:textId="77777777" w:rsidR="00672564" w:rsidRDefault="00672564" w:rsidP="001E7D29">
      <w:pPr>
        <w:spacing w:after="0" w:line="240" w:lineRule="auto"/>
      </w:pPr>
      <w:r>
        <w:separator/>
      </w:r>
    </w:p>
  </w:endnote>
  <w:endnote w:type="continuationSeparator" w:id="0">
    <w:p w14:paraId="20DF3EEC" w14:textId="77777777" w:rsidR="00672564" w:rsidRDefault="00672564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137C6" w14:textId="77777777" w:rsidR="000F4987" w:rsidRDefault="000F49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CBD43" w14:textId="77777777" w:rsidR="000F4987" w:rsidRDefault="000F49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A00E3" w14:textId="77777777" w:rsidR="000F4987" w:rsidRDefault="000F49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78AC8" w14:textId="77777777" w:rsidR="00672564" w:rsidRDefault="00672564" w:rsidP="001E7D29">
      <w:pPr>
        <w:spacing w:after="0" w:line="240" w:lineRule="auto"/>
      </w:pPr>
      <w:r>
        <w:separator/>
      </w:r>
    </w:p>
  </w:footnote>
  <w:footnote w:type="continuationSeparator" w:id="0">
    <w:p w14:paraId="64C608AC" w14:textId="77777777" w:rsidR="00672564" w:rsidRDefault="00672564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24FED" w14:textId="77777777" w:rsidR="000F4987" w:rsidRDefault="000F49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64419010"/>
      <w:docPartObj>
        <w:docPartGallery w:val="Watermarks"/>
        <w:docPartUnique/>
      </w:docPartObj>
    </w:sdtPr>
    <w:sdtEndPr/>
    <w:sdtContent>
      <w:p w14:paraId="5656FF83" w14:textId="77777777" w:rsidR="000F4987" w:rsidRDefault="00672564">
        <w:pPr>
          <w:pStyle w:val="Header"/>
        </w:pPr>
        <w:r>
          <w:rPr>
            <w:noProof/>
          </w:rPr>
          <w:pict w14:anchorId="24940FC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D8BD6" w14:textId="77777777" w:rsidR="000F4987" w:rsidRDefault="000F49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4E68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2844E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55223D2"/>
    <w:multiLevelType w:val="hybridMultilevel"/>
    <w:tmpl w:val="77CAF6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7FB3338"/>
    <w:multiLevelType w:val="hybridMultilevel"/>
    <w:tmpl w:val="6AF815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868781C"/>
    <w:multiLevelType w:val="hybridMultilevel"/>
    <w:tmpl w:val="4010137A"/>
    <w:lvl w:ilvl="0" w:tplc="04090013">
      <w:start w:val="1"/>
      <w:numFmt w:val="upperRoman"/>
      <w:lvlText w:val="%1."/>
      <w:lvlJc w:val="righ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24CD79FE"/>
    <w:multiLevelType w:val="hybridMultilevel"/>
    <w:tmpl w:val="97E48A22"/>
    <w:lvl w:ilvl="0" w:tplc="0409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7" w15:restartNumberingAfterBreak="0">
    <w:nsid w:val="2A29211D"/>
    <w:multiLevelType w:val="multilevel"/>
    <w:tmpl w:val="E7F06E48"/>
    <w:lvl w:ilvl="0">
      <w:start w:val="1"/>
      <w:numFmt w:val="upperRoman"/>
      <w:lvlText w:val="%1."/>
      <w:lvlJc w:val="right"/>
      <w:pPr>
        <w:ind w:left="173" w:hanging="173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bullet"/>
      <w:lvlText w:val=""/>
      <w:lvlJc w:val="left"/>
      <w:pPr>
        <w:ind w:left="1668" w:hanging="588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8" w15:restartNumberingAfterBreak="0">
    <w:nsid w:val="35C9199C"/>
    <w:multiLevelType w:val="hybridMultilevel"/>
    <w:tmpl w:val="70DAC0DE"/>
    <w:lvl w:ilvl="0" w:tplc="04090013">
      <w:start w:val="1"/>
      <w:numFmt w:val="upp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40856772"/>
    <w:multiLevelType w:val="multilevel"/>
    <w:tmpl w:val="1C5C4A82"/>
    <w:lvl w:ilvl="0">
      <w:start w:val="1"/>
      <w:numFmt w:val="upperRoman"/>
      <w:pStyle w:val="ListNumber"/>
      <w:lvlText w:val="%1."/>
      <w:lvlJc w:val="right"/>
      <w:pPr>
        <w:ind w:left="173" w:hanging="173"/>
      </w:pPr>
      <w:rPr>
        <w:rFonts w:hint="default"/>
        <w:b/>
        <w:i w:val="0"/>
      </w:rPr>
    </w:lvl>
    <w:lvl w:ilvl="1">
      <w:start w:val="1"/>
      <w:numFmt w:val="lowerLetter"/>
      <w:pStyle w:val="ListNumber2"/>
      <w:lvlText w:val="%2)"/>
      <w:lvlJc w:val="left"/>
      <w:pPr>
        <w:ind w:left="4098" w:hanging="588"/>
      </w:pPr>
      <w:rPr>
        <w:rFonts w:hint="default"/>
        <w:b w:val="0"/>
        <w:i w:val="0"/>
      </w:rPr>
    </w:lvl>
    <w:lvl w:ilvl="2">
      <w:start w:val="1"/>
      <w:numFmt w:val="bullet"/>
      <w:lvlText w:val=""/>
      <w:lvlJc w:val="left"/>
      <w:pPr>
        <w:ind w:left="1080" w:hanging="588"/>
      </w:pPr>
      <w:rPr>
        <w:rFonts w:ascii="Symbol" w:hAnsi="Symbol" w:hint="default"/>
        <w:color w:val="000000" w:themeColor="text1"/>
      </w:rPr>
    </w:lvl>
    <w:lvl w:ilvl="3">
      <w:start w:val="1"/>
      <w:numFmt w:val="bullet"/>
      <w:lvlText w:val=""/>
      <w:lvlJc w:val="left"/>
      <w:pPr>
        <w:ind w:left="1440" w:hanging="588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668" w:hanging="588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  <w:b w:val="0"/>
        <w:bCs/>
      </w:rPr>
    </w:lvl>
    <w:lvl w:ilvl="6">
      <w:start w:val="1"/>
      <w:numFmt w:val="bullet"/>
      <w:lvlText w:val=""/>
      <w:lvlJc w:val="left"/>
      <w:pPr>
        <w:ind w:left="2520" w:hanging="588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0" w15:restartNumberingAfterBreak="0">
    <w:nsid w:val="46F13E77"/>
    <w:multiLevelType w:val="hybridMultilevel"/>
    <w:tmpl w:val="5C823A98"/>
    <w:lvl w:ilvl="0" w:tplc="04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6D5CCBD6">
      <w:start w:val="1"/>
      <w:numFmt w:val="lowerRoman"/>
      <w:lvlText w:val="%7)"/>
      <w:lvlJc w:val="left"/>
      <w:pPr>
        <w:ind w:left="5040" w:hanging="360"/>
      </w:pPr>
      <w:rPr>
        <w:rFonts w:ascii="Arial" w:eastAsia="Times New Roman" w:hAnsi="Arial" w:cs="Arial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3E2945"/>
    <w:multiLevelType w:val="hybridMultilevel"/>
    <w:tmpl w:val="EF4AAEE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6033FCA"/>
    <w:multiLevelType w:val="multilevel"/>
    <w:tmpl w:val="E7F06E48"/>
    <w:lvl w:ilvl="0">
      <w:start w:val="1"/>
      <w:numFmt w:val="upperRoman"/>
      <w:lvlText w:val="%1."/>
      <w:lvlJc w:val="right"/>
      <w:pPr>
        <w:ind w:left="173" w:hanging="173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bullet"/>
      <w:lvlText w:val=""/>
      <w:lvlJc w:val="left"/>
      <w:pPr>
        <w:ind w:left="1668" w:hanging="588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3" w15:restartNumberingAfterBreak="0">
    <w:nsid w:val="6C704E87"/>
    <w:multiLevelType w:val="hybridMultilevel"/>
    <w:tmpl w:val="B00C478C"/>
    <w:lvl w:ilvl="0" w:tplc="3ADC834E">
      <w:start w:val="1"/>
      <w:numFmt w:val="lowerRoman"/>
      <w:lvlText w:val="(%1)"/>
      <w:lvlJc w:val="left"/>
      <w:pPr>
        <w:ind w:left="1800" w:hanging="360"/>
      </w:pPr>
      <w:rPr>
        <w:rFonts w:asciiTheme="minorHAnsi" w:eastAsia="Times New Roman" w:hAnsiTheme="minorHAnsi" w:cs="Times New Roman"/>
      </w:rPr>
    </w:lvl>
    <w:lvl w:ilvl="1" w:tplc="2A22CAB0">
      <w:start w:val="1"/>
      <w:numFmt w:val="decimal"/>
      <w:lvlText w:val="%2."/>
      <w:lvlJc w:val="left"/>
      <w:pPr>
        <w:ind w:left="2520" w:hanging="360"/>
      </w:pPr>
      <w:rPr>
        <w:rFonts w:asciiTheme="minorHAnsi" w:eastAsia="Times New Roman" w:hAnsiTheme="minorHAnsi" w:cs="Times New Roman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725A404C"/>
    <w:multiLevelType w:val="hybridMultilevel"/>
    <w:tmpl w:val="5D2843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3E60FD5"/>
    <w:multiLevelType w:val="hybridMultilevel"/>
    <w:tmpl w:val="12AE18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D615D5"/>
    <w:multiLevelType w:val="hybridMultilevel"/>
    <w:tmpl w:val="694622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9BD1CF5"/>
    <w:multiLevelType w:val="hybridMultilevel"/>
    <w:tmpl w:val="1660D6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CA34A70"/>
    <w:multiLevelType w:val="hybridMultilevel"/>
    <w:tmpl w:val="AFCA4CBC"/>
    <w:lvl w:ilvl="0" w:tplc="369EBD88">
      <w:start w:val="1"/>
      <w:numFmt w:val="decimal"/>
      <w:lvlText w:val="%1."/>
      <w:lvlJc w:val="left"/>
      <w:pPr>
        <w:ind w:left="3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305507891">
    <w:abstractNumId w:val="1"/>
  </w:num>
  <w:num w:numId="2" w16cid:durableId="904030539">
    <w:abstractNumId w:val="9"/>
  </w:num>
  <w:num w:numId="3" w16cid:durableId="690304824">
    <w:abstractNumId w:val="12"/>
  </w:num>
  <w:num w:numId="4" w16cid:durableId="1884368737">
    <w:abstractNumId w:val="7"/>
  </w:num>
  <w:num w:numId="5" w16cid:durableId="1210997600">
    <w:abstractNumId w:val="14"/>
  </w:num>
  <w:num w:numId="6" w16cid:durableId="765156632">
    <w:abstractNumId w:val="0"/>
  </w:num>
  <w:num w:numId="7" w16cid:durableId="1958415706">
    <w:abstractNumId w:val="10"/>
  </w:num>
  <w:num w:numId="8" w16cid:durableId="1821384961">
    <w:abstractNumId w:val="3"/>
  </w:num>
  <w:num w:numId="9" w16cid:durableId="465197626">
    <w:abstractNumId w:val="2"/>
  </w:num>
  <w:num w:numId="10" w16cid:durableId="41246592">
    <w:abstractNumId w:val="17"/>
  </w:num>
  <w:num w:numId="11" w16cid:durableId="1959409803">
    <w:abstractNumId w:val="13"/>
  </w:num>
  <w:num w:numId="12" w16cid:durableId="544030728">
    <w:abstractNumId w:val="18"/>
  </w:num>
  <w:num w:numId="13" w16cid:durableId="2121215351">
    <w:abstractNumId w:val="0"/>
  </w:num>
  <w:num w:numId="14" w16cid:durableId="1588538923">
    <w:abstractNumId w:val="15"/>
  </w:num>
  <w:num w:numId="15" w16cid:durableId="47888383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7627812">
    <w:abstractNumId w:val="0"/>
  </w:num>
  <w:num w:numId="17" w16cid:durableId="416824499">
    <w:abstractNumId w:val="15"/>
  </w:num>
  <w:num w:numId="18" w16cid:durableId="992368541">
    <w:abstractNumId w:val="0"/>
  </w:num>
  <w:num w:numId="19" w16cid:durableId="2129887026">
    <w:abstractNumId w:val="16"/>
  </w:num>
  <w:num w:numId="20" w16cid:durableId="40251368">
    <w:abstractNumId w:val="6"/>
  </w:num>
  <w:num w:numId="21" w16cid:durableId="851334923">
    <w:abstractNumId w:val="9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>
      <w:startOverride w:val="1"/>
    </w:lvlOverride>
    <w:lvlOverride w:ilvl="6"/>
    <w:lvlOverride w:ilvl="7">
      <w:startOverride w:val="1"/>
    </w:lvlOverride>
    <w:lvlOverride w:ilvl="8">
      <w:startOverride w:val="1"/>
    </w:lvlOverride>
  </w:num>
  <w:num w:numId="22" w16cid:durableId="1133786535">
    <w:abstractNumId w:val="4"/>
  </w:num>
  <w:num w:numId="23" w16cid:durableId="780540145">
    <w:abstractNumId w:val="5"/>
  </w:num>
  <w:num w:numId="24" w16cid:durableId="135803755">
    <w:abstractNumId w:val="11"/>
  </w:num>
  <w:num w:numId="25" w16cid:durableId="1432896083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7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20"/>
  <w:noPunctuationKerning/>
  <w:characterSpacingControl w:val="doNotCompress"/>
  <w:hdrShapeDefaults>
    <o:shapedefaults v:ext="edit" spidmax="2050">
      <o:colormru v:ext="edit" colors="teal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832"/>
    <w:rsid w:val="00000164"/>
    <w:rsid w:val="00006781"/>
    <w:rsid w:val="0000756F"/>
    <w:rsid w:val="00007ACE"/>
    <w:rsid w:val="000103FA"/>
    <w:rsid w:val="00012E8C"/>
    <w:rsid w:val="0001443C"/>
    <w:rsid w:val="00014AA9"/>
    <w:rsid w:val="00016011"/>
    <w:rsid w:val="00016A07"/>
    <w:rsid w:val="00016D2D"/>
    <w:rsid w:val="00024AD8"/>
    <w:rsid w:val="00025205"/>
    <w:rsid w:val="00025692"/>
    <w:rsid w:val="00030A83"/>
    <w:rsid w:val="00030B22"/>
    <w:rsid w:val="00030F3C"/>
    <w:rsid w:val="0003341F"/>
    <w:rsid w:val="0003652E"/>
    <w:rsid w:val="00036616"/>
    <w:rsid w:val="000405D9"/>
    <w:rsid w:val="000410D3"/>
    <w:rsid w:val="0004112F"/>
    <w:rsid w:val="0004195D"/>
    <w:rsid w:val="00041ADC"/>
    <w:rsid w:val="000427A2"/>
    <w:rsid w:val="00042BA6"/>
    <w:rsid w:val="00046876"/>
    <w:rsid w:val="00050499"/>
    <w:rsid w:val="000522B4"/>
    <w:rsid w:val="0005542E"/>
    <w:rsid w:val="00057671"/>
    <w:rsid w:val="00061576"/>
    <w:rsid w:val="00061BCE"/>
    <w:rsid w:val="0006200C"/>
    <w:rsid w:val="000624CE"/>
    <w:rsid w:val="00065E18"/>
    <w:rsid w:val="00066A53"/>
    <w:rsid w:val="00066DAE"/>
    <w:rsid w:val="00067504"/>
    <w:rsid w:val="00071628"/>
    <w:rsid w:val="00071DEF"/>
    <w:rsid w:val="00072E5A"/>
    <w:rsid w:val="000738C9"/>
    <w:rsid w:val="000764B4"/>
    <w:rsid w:val="000777E9"/>
    <w:rsid w:val="00081416"/>
    <w:rsid w:val="00081D6D"/>
    <w:rsid w:val="000834BF"/>
    <w:rsid w:val="000835BE"/>
    <w:rsid w:val="00085BCB"/>
    <w:rsid w:val="000862DA"/>
    <w:rsid w:val="00090E40"/>
    <w:rsid w:val="00091473"/>
    <w:rsid w:val="00091B4D"/>
    <w:rsid w:val="000930DC"/>
    <w:rsid w:val="00095239"/>
    <w:rsid w:val="00095C50"/>
    <w:rsid w:val="00095D2E"/>
    <w:rsid w:val="000961EC"/>
    <w:rsid w:val="0009748D"/>
    <w:rsid w:val="000A0E85"/>
    <w:rsid w:val="000A0F1B"/>
    <w:rsid w:val="000A1ED7"/>
    <w:rsid w:val="000A2B61"/>
    <w:rsid w:val="000A3797"/>
    <w:rsid w:val="000A3CF5"/>
    <w:rsid w:val="000A3EDF"/>
    <w:rsid w:val="000A44F0"/>
    <w:rsid w:val="000A6455"/>
    <w:rsid w:val="000B1FFF"/>
    <w:rsid w:val="000B30C9"/>
    <w:rsid w:val="000B486C"/>
    <w:rsid w:val="000B4BC9"/>
    <w:rsid w:val="000C0463"/>
    <w:rsid w:val="000C39A5"/>
    <w:rsid w:val="000C41D3"/>
    <w:rsid w:val="000C614C"/>
    <w:rsid w:val="000D0F9F"/>
    <w:rsid w:val="000D2355"/>
    <w:rsid w:val="000D3714"/>
    <w:rsid w:val="000D3CE9"/>
    <w:rsid w:val="000D3F91"/>
    <w:rsid w:val="000D41EC"/>
    <w:rsid w:val="000D445D"/>
    <w:rsid w:val="000D53C9"/>
    <w:rsid w:val="000D6391"/>
    <w:rsid w:val="000E086D"/>
    <w:rsid w:val="000E0FC2"/>
    <w:rsid w:val="000E15C5"/>
    <w:rsid w:val="000E15DE"/>
    <w:rsid w:val="000E209F"/>
    <w:rsid w:val="000E20B8"/>
    <w:rsid w:val="000E2305"/>
    <w:rsid w:val="000E3723"/>
    <w:rsid w:val="000E3727"/>
    <w:rsid w:val="000E3D4B"/>
    <w:rsid w:val="000E68D4"/>
    <w:rsid w:val="000E78F3"/>
    <w:rsid w:val="000F031B"/>
    <w:rsid w:val="000F07C6"/>
    <w:rsid w:val="000F0A71"/>
    <w:rsid w:val="000F1A7E"/>
    <w:rsid w:val="000F1B1E"/>
    <w:rsid w:val="000F319E"/>
    <w:rsid w:val="000F447A"/>
    <w:rsid w:val="000F4987"/>
    <w:rsid w:val="000F5A16"/>
    <w:rsid w:val="000F639E"/>
    <w:rsid w:val="000F65EC"/>
    <w:rsid w:val="000F7E6B"/>
    <w:rsid w:val="00103443"/>
    <w:rsid w:val="00104F1B"/>
    <w:rsid w:val="0010575A"/>
    <w:rsid w:val="00106BAC"/>
    <w:rsid w:val="001127F7"/>
    <w:rsid w:val="001146EB"/>
    <w:rsid w:val="001150CB"/>
    <w:rsid w:val="0011573E"/>
    <w:rsid w:val="00115DF7"/>
    <w:rsid w:val="00115E0F"/>
    <w:rsid w:val="00116C79"/>
    <w:rsid w:val="00120716"/>
    <w:rsid w:val="001219FC"/>
    <w:rsid w:val="00121A55"/>
    <w:rsid w:val="0012204B"/>
    <w:rsid w:val="001226F9"/>
    <w:rsid w:val="00123026"/>
    <w:rsid w:val="00124B80"/>
    <w:rsid w:val="001262C8"/>
    <w:rsid w:val="001269DE"/>
    <w:rsid w:val="00126E8E"/>
    <w:rsid w:val="0013012E"/>
    <w:rsid w:val="00130C66"/>
    <w:rsid w:val="00130DC2"/>
    <w:rsid w:val="00130F02"/>
    <w:rsid w:val="00131D89"/>
    <w:rsid w:val="00133111"/>
    <w:rsid w:val="001341E4"/>
    <w:rsid w:val="001348B5"/>
    <w:rsid w:val="001349CB"/>
    <w:rsid w:val="00136CD4"/>
    <w:rsid w:val="00140CB5"/>
    <w:rsid w:val="00140DAE"/>
    <w:rsid w:val="00143A70"/>
    <w:rsid w:val="00145EF3"/>
    <w:rsid w:val="001462EB"/>
    <w:rsid w:val="00146346"/>
    <w:rsid w:val="00146732"/>
    <w:rsid w:val="0015006A"/>
    <w:rsid w:val="001502BC"/>
    <w:rsid w:val="0015180F"/>
    <w:rsid w:val="0015466D"/>
    <w:rsid w:val="0015501F"/>
    <w:rsid w:val="0015775C"/>
    <w:rsid w:val="00160F48"/>
    <w:rsid w:val="00162B70"/>
    <w:rsid w:val="001632D8"/>
    <w:rsid w:val="001634F5"/>
    <w:rsid w:val="00165F57"/>
    <w:rsid w:val="0016798C"/>
    <w:rsid w:val="00173D19"/>
    <w:rsid w:val="0017449C"/>
    <w:rsid w:val="001746FC"/>
    <w:rsid w:val="00175239"/>
    <w:rsid w:val="001759EA"/>
    <w:rsid w:val="001766F3"/>
    <w:rsid w:val="00176E2C"/>
    <w:rsid w:val="00181CAE"/>
    <w:rsid w:val="00182CAA"/>
    <w:rsid w:val="0018465D"/>
    <w:rsid w:val="001926D0"/>
    <w:rsid w:val="0019312D"/>
    <w:rsid w:val="00193653"/>
    <w:rsid w:val="001963AB"/>
    <w:rsid w:val="0019643A"/>
    <w:rsid w:val="001A1B5A"/>
    <w:rsid w:val="001A2C55"/>
    <w:rsid w:val="001A3BEF"/>
    <w:rsid w:val="001A5FA5"/>
    <w:rsid w:val="001A696E"/>
    <w:rsid w:val="001A7B10"/>
    <w:rsid w:val="001B7036"/>
    <w:rsid w:val="001C1B77"/>
    <w:rsid w:val="001C6955"/>
    <w:rsid w:val="001D15FB"/>
    <w:rsid w:val="001D2D1B"/>
    <w:rsid w:val="001D358C"/>
    <w:rsid w:val="001D4FC9"/>
    <w:rsid w:val="001D5619"/>
    <w:rsid w:val="001D5A58"/>
    <w:rsid w:val="001D5D6E"/>
    <w:rsid w:val="001D6BD8"/>
    <w:rsid w:val="001D7A87"/>
    <w:rsid w:val="001E378E"/>
    <w:rsid w:val="001E4FF4"/>
    <w:rsid w:val="001E7D29"/>
    <w:rsid w:val="001F0861"/>
    <w:rsid w:val="001F0BF1"/>
    <w:rsid w:val="001F30CC"/>
    <w:rsid w:val="001F379C"/>
    <w:rsid w:val="001F4230"/>
    <w:rsid w:val="001F4C63"/>
    <w:rsid w:val="001F5E15"/>
    <w:rsid w:val="001F614A"/>
    <w:rsid w:val="001F62EF"/>
    <w:rsid w:val="001F6909"/>
    <w:rsid w:val="0020124A"/>
    <w:rsid w:val="00204338"/>
    <w:rsid w:val="0020470C"/>
    <w:rsid w:val="002047D1"/>
    <w:rsid w:val="0020632F"/>
    <w:rsid w:val="0021003A"/>
    <w:rsid w:val="00210635"/>
    <w:rsid w:val="00211867"/>
    <w:rsid w:val="00213599"/>
    <w:rsid w:val="002146FE"/>
    <w:rsid w:val="00214A25"/>
    <w:rsid w:val="00215862"/>
    <w:rsid w:val="00215FE7"/>
    <w:rsid w:val="0021679E"/>
    <w:rsid w:val="0022055B"/>
    <w:rsid w:val="00221DBC"/>
    <w:rsid w:val="00224B46"/>
    <w:rsid w:val="002269BD"/>
    <w:rsid w:val="002315D0"/>
    <w:rsid w:val="0023285A"/>
    <w:rsid w:val="00232863"/>
    <w:rsid w:val="002363E7"/>
    <w:rsid w:val="002368C1"/>
    <w:rsid w:val="00236C71"/>
    <w:rsid w:val="002404F5"/>
    <w:rsid w:val="00242714"/>
    <w:rsid w:val="002429F2"/>
    <w:rsid w:val="00242E88"/>
    <w:rsid w:val="002441AF"/>
    <w:rsid w:val="00244DBE"/>
    <w:rsid w:val="00244DDB"/>
    <w:rsid w:val="00244E71"/>
    <w:rsid w:val="0024696D"/>
    <w:rsid w:val="0024719A"/>
    <w:rsid w:val="00247CD8"/>
    <w:rsid w:val="00250716"/>
    <w:rsid w:val="00251A6E"/>
    <w:rsid w:val="0025242F"/>
    <w:rsid w:val="002529E5"/>
    <w:rsid w:val="0025306F"/>
    <w:rsid w:val="00254645"/>
    <w:rsid w:val="00254C37"/>
    <w:rsid w:val="00262FE3"/>
    <w:rsid w:val="00263333"/>
    <w:rsid w:val="002645C1"/>
    <w:rsid w:val="00264F36"/>
    <w:rsid w:val="0026589D"/>
    <w:rsid w:val="00266313"/>
    <w:rsid w:val="002664FB"/>
    <w:rsid w:val="00266B4D"/>
    <w:rsid w:val="002700ED"/>
    <w:rsid w:val="00270FAD"/>
    <w:rsid w:val="002723A3"/>
    <w:rsid w:val="002724F6"/>
    <w:rsid w:val="00273D30"/>
    <w:rsid w:val="00275260"/>
    <w:rsid w:val="00276FA1"/>
    <w:rsid w:val="00277A7A"/>
    <w:rsid w:val="00280381"/>
    <w:rsid w:val="00280B44"/>
    <w:rsid w:val="00282972"/>
    <w:rsid w:val="00283A12"/>
    <w:rsid w:val="0028440E"/>
    <w:rsid w:val="0028551A"/>
    <w:rsid w:val="00285B87"/>
    <w:rsid w:val="00291B4A"/>
    <w:rsid w:val="00294565"/>
    <w:rsid w:val="00294FAB"/>
    <w:rsid w:val="00296030"/>
    <w:rsid w:val="00296599"/>
    <w:rsid w:val="00296E20"/>
    <w:rsid w:val="00297E5A"/>
    <w:rsid w:val="002A0541"/>
    <w:rsid w:val="002A1559"/>
    <w:rsid w:val="002A196C"/>
    <w:rsid w:val="002A2312"/>
    <w:rsid w:val="002A36C8"/>
    <w:rsid w:val="002A36DF"/>
    <w:rsid w:val="002A38A4"/>
    <w:rsid w:val="002A5061"/>
    <w:rsid w:val="002A5BB3"/>
    <w:rsid w:val="002A68F7"/>
    <w:rsid w:val="002B2895"/>
    <w:rsid w:val="002B2B98"/>
    <w:rsid w:val="002B2FE5"/>
    <w:rsid w:val="002B3E30"/>
    <w:rsid w:val="002B4FEA"/>
    <w:rsid w:val="002B744F"/>
    <w:rsid w:val="002B75E3"/>
    <w:rsid w:val="002B775F"/>
    <w:rsid w:val="002C3D7E"/>
    <w:rsid w:val="002C3DCF"/>
    <w:rsid w:val="002C5BDD"/>
    <w:rsid w:val="002C6BDD"/>
    <w:rsid w:val="002C7B13"/>
    <w:rsid w:val="002D1858"/>
    <w:rsid w:val="002D1B2C"/>
    <w:rsid w:val="002D1FF9"/>
    <w:rsid w:val="002D2E3C"/>
    <w:rsid w:val="002D3133"/>
    <w:rsid w:val="002D4580"/>
    <w:rsid w:val="002D4758"/>
    <w:rsid w:val="002D667C"/>
    <w:rsid w:val="002D77A8"/>
    <w:rsid w:val="002E1D03"/>
    <w:rsid w:val="002E1DD5"/>
    <w:rsid w:val="002E254C"/>
    <w:rsid w:val="002E3284"/>
    <w:rsid w:val="002E32B1"/>
    <w:rsid w:val="002E35B2"/>
    <w:rsid w:val="002E3AF7"/>
    <w:rsid w:val="002E3C39"/>
    <w:rsid w:val="002E49A8"/>
    <w:rsid w:val="002E5AF4"/>
    <w:rsid w:val="002E5C99"/>
    <w:rsid w:val="002E69E0"/>
    <w:rsid w:val="002E73A9"/>
    <w:rsid w:val="002E7C2A"/>
    <w:rsid w:val="002F10ED"/>
    <w:rsid w:val="002F2AEE"/>
    <w:rsid w:val="002F3558"/>
    <w:rsid w:val="002F3A68"/>
    <w:rsid w:val="002F4488"/>
    <w:rsid w:val="002F7042"/>
    <w:rsid w:val="002F7664"/>
    <w:rsid w:val="00300943"/>
    <w:rsid w:val="00300E2F"/>
    <w:rsid w:val="003013E1"/>
    <w:rsid w:val="003030DE"/>
    <w:rsid w:val="00310680"/>
    <w:rsid w:val="00310F49"/>
    <w:rsid w:val="00311444"/>
    <w:rsid w:val="00312C23"/>
    <w:rsid w:val="003144BE"/>
    <w:rsid w:val="0031546A"/>
    <w:rsid w:val="00315B54"/>
    <w:rsid w:val="00317122"/>
    <w:rsid w:val="003206F7"/>
    <w:rsid w:val="00320949"/>
    <w:rsid w:val="00320A19"/>
    <w:rsid w:val="0032131A"/>
    <w:rsid w:val="0032183C"/>
    <w:rsid w:val="00322137"/>
    <w:rsid w:val="00322F01"/>
    <w:rsid w:val="00325022"/>
    <w:rsid w:val="00327582"/>
    <w:rsid w:val="0032791D"/>
    <w:rsid w:val="00330564"/>
    <w:rsid w:val="00330D3C"/>
    <w:rsid w:val="003310BF"/>
    <w:rsid w:val="00331202"/>
    <w:rsid w:val="003323A6"/>
    <w:rsid w:val="00332829"/>
    <w:rsid w:val="003339BB"/>
    <w:rsid w:val="00333D38"/>
    <w:rsid w:val="00333DF8"/>
    <w:rsid w:val="00335ABD"/>
    <w:rsid w:val="00336D62"/>
    <w:rsid w:val="00337850"/>
    <w:rsid w:val="00337B22"/>
    <w:rsid w:val="00341DE6"/>
    <w:rsid w:val="00344A7B"/>
    <w:rsid w:val="00345F99"/>
    <w:rsid w:val="003464A5"/>
    <w:rsid w:val="003478E3"/>
    <w:rsid w:val="00347DE2"/>
    <w:rsid w:val="003501E2"/>
    <w:rsid w:val="00357641"/>
    <w:rsid w:val="00357C5C"/>
    <w:rsid w:val="00360B6E"/>
    <w:rsid w:val="0036109A"/>
    <w:rsid w:val="00361853"/>
    <w:rsid w:val="00361DEE"/>
    <w:rsid w:val="00362B4D"/>
    <w:rsid w:val="00362DDA"/>
    <w:rsid w:val="00365F5A"/>
    <w:rsid w:val="00370881"/>
    <w:rsid w:val="00373448"/>
    <w:rsid w:val="00380A66"/>
    <w:rsid w:val="00381595"/>
    <w:rsid w:val="003843B3"/>
    <w:rsid w:val="003843C7"/>
    <w:rsid w:val="003851E4"/>
    <w:rsid w:val="00386BA9"/>
    <w:rsid w:val="003902D0"/>
    <w:rsid w:val="003926EF"/>
    <w:rsid w:val="00392A0D"/>
    <w:rsid w:val="00393C05"/>
    <w:rsid w:val="00394043"/>
    <w:rsid w:val="0039454D"/>
    <w:rsid w:val="00394EF4"/>
    <w:rsid w:val="00394F97"/>
    <w:rsid w:val="003954B9"/>
    <w:rsid w:val="003954BC"/>
    <w:rsid w:val="00395D3B"/>
    <w:rsid w:val="00395F7E"/>
    <w:rsid w:val="0039601E"/>
    <w:rsid w:val="00396DF3"/>
    <w:rsid w:val="00397016"/>
    <w:rsid w:val="003971CB"/>
    <w:rsid w:val="00397A8F"/>
    <w:rsid w:val="003A002A"/>
    <w:rsid w:val="003A04CF"/>
    <w:rsid w:val="003B109B"/>
    <w:rsid w:val="003B1295"/>
    <w:rsid w:val="003B1CA3"/>
    <w:rsid w:val="003B1E56"/>
    <w:rsid w:val="003B27DB"/>
    <w:rsid w:val="003B2A32"/>
    <w:rsid w:val="003B2BF2"/>
    <w:rsid w:val="003B2FD1"/>
    <w:rsid w:val="003B4CC1"/>
    <w:rsid w:val="003B5C9B"/>
    <w:rsid w:val="003C0F94"/>
    <w:rsid w:val="003C1976"/>
    <w:rsid w:val="003C22B0"/>
    <w:rsid w:val="003C28A2"/>
    <w:rsid w:val="003C53F8"/>
    <w:rsid w:val="003C7211"/>
    <w:rsid w:val="003C7821"/>
    <w:rsid w:val="003D369C"/>
    <w:rsid w:val="003E3092"/>
    <w:rsid w:val="003E3D25"/>
    <w:rsid w:val="003E4AE0"/>
    <w:rsid w:val="003E739D"/>
    <w:rsid w:val="003F0177"/>
    <w:rsid w:val="003F0843"/>
    <w:rsid w:val="003F3969"/>
    <w:rsid w:val="003F442A"/>
    <w:rsid w:val="003F5AD9"/>
    <w:rsid w:val="003F5BBD"/>
    <w:rsid w:val="003F650B"/>
    <w:rsid w:val="003F66BB"/>
    <w:rsid w:val="003F71CF"/>
    <w:rsid w:val="0040070B"/>
    <w:rsid w:val="00401DB3"/>
    <w:rsid w:val="00402A79"/>
    <w:rsid w:val="00405E56"/>
    <w:rsid w:val="00406155"/>
    <w:rsid w:val="00407AE6"/>
    <w:rsid w:val="00407B2F"/>
    <w:rsid w:val="00410612"/>
    <w:rsid w:val="00410AB5"/>
    <w:rsid w:val="00411F8B"/>
    <w:rsid w:val="004126D6"/>
    <w:rsid w:val="00414021"/>
    <w:rsid w:val="0041465B"/>
    <w:rsid w:val="004153C8"/>
    <w:rsid w:val="004161AB"/>
    <w:rsid w:val="004161C3"/>
    <w:rsid w:val="00416CA9"/>
    <w:rsid w:val="004178A0"/>
    <w:rsid w:val="00420DF9"/>
    <w:rsid w:val="00420F9D"/>
    <w:rsid w:val="00421BBC"/>
    <w:rsid w:val="00422B38"/>
    <w:rsid w:val="00422C0A"/>
    <w:rsid w:val="00423403"/>
    <w:rsid w:val="00423A84"/>
    <w:rsid w:val="00423BD7"/>
    <w:rsid w:val="00423E8A"/>
    <w:rsid w:val="00424EC9"/>
    <w:rsid w:val="00430CAC"/>
    <w:rsid w:val="004324A8"/>
    <w:rsid w:val="00433461"/>
    <w:rsid w:val="004347F8"/>
    <w:rsid w:val="00436147"/>
    <w:rsid w:val="00436902"/>
    <w:rsid w:val="00437E64"/>
    <w:rsid w:val="00442C3C"/>
    <w:rsid w:val="00443390"/>
    <w:rsid w:val="004503BC"/>
    <w:rsid w:val="004503FF"/>
    <w:rsid w:val="00450670"/>
    <w:rsid w:val="004514CB"/>
    <w:rsid w:val="00452092"/>
    <w:rsid w:val="004600E4"/>
    <w:rsid w:val="00460174"/>
    <w:rsid w:val="00460B3A"/>
    <w:rsid w:val="00460D7E"/>
    <w:rsid w:val="004621BA"/>
    <w:rsid w:val="00463457"/>
    <w:rsid w:val="00463592"/>
    <w:rsid w:val="004636EA"/>
    <w:rsid w:val="004641E2"/>
    <w:rsid w:val="00464B16"/>
    <w:rsid w:val="00465501"/>
    <w:rsid w:val="00465896"/>
    <w:rsid w:val="004663E2"/>
    <w:rsid w:val="004663F2"/>
    <w:rsid w:val="00466FCA"/>
    <w:rsid w:val="00470459"/>
    <w:rsid w:val="00470557"/>
    <w:rsid w:val="004724BD"/>
    <w:rsid w:val="00474254"/>
    <w:rsid w:val="004769B5"/>
    <w:rsid w:val="00476BD6"/>
    <w:rsid w:val="00477352"/>
    <w:rsid w:val="0048000A"/>
    <w:rsid w:val="00480250"/>
    <w:rsid w:val="00481FE4"/>
    <w:rsid w:val="004841B6"/>
    <w:rsid w:val="0048499A"/>
    <w:rsid w:val="00486140"/>
    <w:rsid w:val="0048775A"/>
    <w:rsid w:val="00491C23"/>
    <w:rsid w:val="00492088"/>
    <w:rsid w:val="00494072"/>
    <w:rsid w:val="0049512C"/>
    <w:rsid w:val="004951B7"/>
    <w:rsid w:val="004954BE"/>
    <w:rsid w:val="004A1C7C"/>
    <w:rsid w:val="004A4E6F"/>
    <w:rsid w:val="004A795F"/>
    <w:rsid w:val="004B0578"/>
    <w:rsid w:val="004B1786"/>
    <w:rsid w:val="004B21F3"/>
    <w:rsid w:val="004B27EE"/>
    <w:rsid w:val="004B313A"/>
    <w:rsid w:val="004B3711"/>
    <w:rsid w:val="004B3ADF"/>
    <w:rsid w:val="004B5C09"/>
    <w:rsid w:val="004C1295"/>
    <w:rsid w:val="004C1321"/>
    <w:rsid w:val="004C1F3A"/>
    <w:rsid w:val="004C2817"/>
    <w:rsid w:val="004C3C06"/>
    <w:rsid w:val="004C3CE2"/>
    <w:rsid w:val="004C4A6E"/>
    <w:rsid w:val="004C6B6C"/>
    <w:rsid w:val="004C7CFE"/>
    <w:rsid w:val="004D0374"/>
    <w:rsid w:val="004D1749"/>
    <w:rsid w:val="004D2214"/>
    <w:rsid w:val="004D3395"/>
    <w:rsid w:val="004D527F"/>
    <w:rsid w:val="004D6ADF"/>
    <w:rsid w:val="004D795A"/>
    <w:rsid w:val="004E08D0"/>
    <w:rsid w:val="004E21FE"/>
    <w:rsid w:val="004E227E"/>
    <w:rsid w:val="004E4340"/>
    <w:rsid w:val="004E4415"/>
    <w:rsid w:val="004E4AF8"/>
    <w:rsid w:val="004E53E5"/>
    <w:rsid w:val="004F01C0"/>
    <w:rsid w:val="004F0AF0"/>
    <w:rsid w:val="004F1369"/>
    <w:rsid w:val="004F18D2"/>
    <w:rsid w:val="004F1EF6"/>
    <w:rsid w:val="004F3B3E"/>
    <w:rsid w:val="004F4E60"/>
    <w:rsid w:val="004F51B0"/>
    <w:rsid w:val="004F5E82"/>
    <w:rsid w:val="004F5F9C"/>
    <w:rsid w:val="005000CF"/>
    <w:rsid w:val="00500282"/>
    <w:rsid w:val="00500DD1"/>
    <w:rsid w:val="00501771"/>
    <w:rsid w:val="00502153"/>
    <w:rsid w:val="0050257F"/>
    <w:rsid w:val="00503459"/>
    <w:rsid w:val="005037BD"/>
    <w:rsid w:val="00503CDF"/>
    <w:rsid w:val="005103AA"/>
    <w:rsid w:val="00511746"/>
    <w:rsid w:val="00511EAD"/>
    <w:rsid w:val="00511FB8"/>
    <w:rsid w:val="005120FD"/>
    <w:rsid w:val="00512287"/>
    <w:rsid w:val="005127FB"/>
    <w:rsid w:val="005135B5"/>
    <w:rsid w:val="00516492"/>
    <w:rsid w:val="005204DC"/>
    <w:rsid w:val="00520B2F"/>
    <w:rsid w:val="00521AE3"/>
    <w:rsid w:val="00522480"/>
    <w:rsid w:val="00526502"/>
    <w:rsid w:val="005267DE"/>
    <w:rsid w:val="00526ABE"/>
    <w:rsid w:val="00526E27"/>
    <w:rsid w:val="0052702F"/>
    <w:rsid w:val="005270B1"/>
    <w:rsid w:val="00527DD8"/>
    <w:rsid w:val="00527F6C"/>
    <w:rsid w:val="00531064"/>
    <w:rsid w:val="00531BDB"/>
    <w:rsid w:val="00531CA9"/>
    <w:rsid w:val="0053427C"/>
    <w:rsid w:val="005348D4"/>
    <w:rsid w:val="005348F7"/>
    <w:rsid w:val="00535B54"/>
    <w:rsid w:val="00542ADC"/>
    <w:rsid w:val="00543AB8"/>
    <w:rsid w:val="00543CA6"/>
    <w:rsid w:val="00546988"/>
    <w:rsid w:val="00547353"/>
    <w:rsid w:val="00547E15"/>
    <w:rsid w:val="005503DB"/>
    <w:rsid w:val="00551099"/>
    <w:rsid w:val="00551C8E"/>
    <w:rsid w:val="00552408"/>
    <w:rsid w:val="00552D8F"/>
    <w:rsid w:val="00553160"/>
    <w:rsid w:val="00553F53"/>
    <w:rsid w:val="00553FFA"/>
    <w:rsid w:val="0055401E"/>
    <w:rsid w:val="00554276"/>
    <w:rsid w:val="0055535A"/>
    <w:rsid w:val="00556243"/>
    <w:rsid w:val="00556284"/>
    <w:rsid w:val="00556A9E"/>
    <w:rsid w:val="0056054A"/>
    <w:rsid w:val="0056345D"/>
    <w:rsid w:val="00563BBD"/>
    <w:rsid w:val="00565BBD"/>
    <w:rsid w:val="00566CA3"/>
    <w:rsid w:val="00567111"/>
    <w:rsid w:val="00567F2F"/>
    <w:rsid w:val="00570238"/>
    <w:rsid w:val="00570403"/>
    <w:rsid w:val="00570B0C"/>
    <w:rsid w:val="0057152F"/>
    <w:rsid w:val="005716FC"/>
    <w:rsid w:val="00571E71"/>
    <w:rsid w:val="005729D2"/>
    <w:rsid w:val="00573304"/>
    <w:rsid w:val="00574202"/>
    <w:rsid w:val="005746CE"/>
    <w:rsid w:val="00574D57"/>
    <w:rsid w:val="005807E5"/>
    <w:rsid w:val="005808C2"/>
    <w:rsid w:val="00580D4D"/>
    <w:rsid w:val="00580E86"/>
    <w:rsid w:val="00582D66"/>
    <w:rsid w:val="00582FAB"/>
    <w:rsid w:val="005857AA"/>
    <w:rsid w:val="00586642"/>
    <w:rsid w:val="00586C7F"/>
    <w:rsid w:val="0059041D"/>
    <w:rsid w:val="00591707"/>
    <w:rsid w:val="005927C1"/>
    <w:rsid w:val="00592ECB"/>
    <w:rsid w:val="00593AB3"/>
    <w:rsid w:val="00593E8E"/>
    <w:rsid w:val="005943C0"/>
    <w:rsid w:val="005953EF"/>
    <w:rsid w:val="00597343"/>
    <w:rsid w:val="005A0FE6"/>
    <w:rsid w:val="005A2545"/>
    <w:rsid w:val="005A2F9E"/>
    <w:rsid w:val="005A7AFD"/>
    <w:rsid w:val="005B0775"/>
    <w:rsid w:val="005B0A7B"/>
    <w:rsid w:val="005B0AAC"/>
    <w:rsid w:val="005B3568"/>
    <w:rsid w:val="005B4E3A"/>
    <w:rsid w:val="005B7122"/>
    <w:rsid w:val="005B7FE7"/>
    <w:rsid w:val="005C18BF"/>
    <w:rsid w:val="005C1F3F"/>
    <w:rsid w:val="005C236E"/>
    <w:rsid w:val="005C297F"/>
    <w:rsid w:val="005C5471"/>
    <w:rsid w:val="005D0E78"/>
    <w:rsid w:val="005D1E29"/>
    <w:rsid w:val="005D20D8"/>
    <w:rsid w:val="005D276A"/>
    <w:rsid w:val="005D3AB7"/>
    <w:rsid w:val="005D4093"/>
    <w:rsid w:val="005D482B"/>
    <w:rsid w:val="005D4CB4"/>
    <w:rsid w:val="005D662A"/>
    <w:rsid w:val="005E0296"/>
    <w:rsid w:val="005E088B"/>
    <w:rsid w:val="005E0ED9"/>
    <w:rsid w:val="005E144C"/>
    <w:rsid w:val="005E2672"/>
    <w:rsid w:val="005E30D3"/>
    <w:rsid w:val="005E37DF"/>
    <w:rsid w:val="005E3C96"/>
    <w:rsid w:val="005E42B6"/>
    <w:rsid w:val="005E4C24"/>
    <w:rsid w:val="005E5FDC"/>
    <w:rsid w:val="005F0C19"/>
    <w:rsid w:val="005F297B"/>
    <w:rsid w:val="005F5B6F"/>
    <w:rsid w:val="005F677F"/>
    <w:rsid w:val="005F7294"/>
    <w:rsid w:val="00600B23"/>
    <w:rsid w:val="00602CF8"/>
    <w:rsid w:val="00604518"/>
    <w:rsid w:val="00606643"/>
    <w:rsid w:val="006104B1"/>
    <w:rsid w:val="00612211"/>
    <w:rsid w:val="0061276F"/>
    <w:rsid w:val="00616B41"/>
    <w:rsid w:val="00616C5D"/>
    <w:rsid w:val="00620AE8"/>
    <w:rsid w:val="00620EDB"/>
    <w:rsid w:val="00621F09"/>
    <w:rsid w:val="0062238A"/>
    <w:rsid w:val="006229BB"/>
    <w:rsid w:val="0062440E"/>
    <w:rsid w:val="006249A5"/>
    <w:rsid w:val="006251CB"/>
    <w:rsid w:val="006254FD"/>
    <w:rsid w:val="00626C52"/>
    <w:rsid w:val="006305F6"/>
    <w:rsid w:val="00630C8C"/>
    <w:rsid w:val="006343F2"/>
    <w:rsid w:val="0063488C"/>
    <w:rsid w:val="0063505A"/>
    <w:rsid w:val="00635162"/>
    <w:rsid w:val="00640410"/>
    <w:rsid w:val="00641E7A"/>
    <w:rsid w:val="00641EDE"/>
    <w:rsid w:val="0064249C"/>
    <w:rsid w:val="0064479C"/>
    <w:rsid w:val="00646050"/>
    <w:rsid w:val="0064628C"/>
    <w:rsid w:val="0064730D"/>
    <w:rsid w:val="006519F3"/>
    <w:rsid w:val="0065214E"/>
    <w:rsid w:val="006532E5"/>
    <w:rsid w:val="006538A0"/>
    <w:rsid w:val="0065491F"/>
    <w:rsid w:val="00655EE2"/>
    <w:rsid w:val="00656296"/>
    <w:rsid w:val="006563EA"/>
    <w:rsid w:val="00657596"/>
    <w:rsid w:val="00657858"/>
    <w:rsid w:val="006579F8"/>
    <w:rsid w:val="006601D0"/>
    <w:rsid w:val="00660532"/>
    <w:rsid w:val="00662F6C"/>
    <w:rsid w:val="00664711"/>
    <w:rsid w:val="006658A6"/>
    <w:rsid w:val="006665A0"/>
    <w:rsid w:val="00667B5E"/>
    <w:rsid w:val="00672564"/>
    <w:rsid w:val="00673414"/>
    <w:rsid w:val="00673CB6"/>
    <w:rsid w:val="006745EB"/>
    <w:rsid w:val="006745F4"/>
    <w:rsid w:val="00675379"/>
    <w:rsid w:val="0067562D"/>
    <w:rsid w:val="0067643B"/>
    <w:rsid w:val="0067746D"/>
    <w:rsid w:val="00677CB4"/>
    <w:rsid w:val="00680296"/>
    <w:rsid w:val="0068161E"/>
    <w:rsid w:val="00681BC3"/>
    <w:rsid w:val="00681C51"/>
    <w:rsid w:val="00683C0B"/>
    <w:rsid w:val="006846F7"/>
    <w:rsid w:val="00684F48"/>
    <w:rsid w:val="006853BC"/>
    <w:rsid w:val="00687389"/>
    <w:rsid w:val="0069148B"/>
    <w:rsid w:val="00691878"/>
    <w:rsid w:val="006919D3"/>
    <w:rsid w:val="006928C1"/>
    <w:rsid w:val="00692E65"/>
    <w:rsid w:val="0069475F"/>
    <w:rsid w:val="00696A6E"/>
    <w:rsid w:val="006A107C"/>
    <w:rsid w:val="006A3B8C"/>
    <w:rsid w:val="006A59C7"/>
    <w:rsid w:val="006A5C5C"/>
    <w:rsid w:val="006A6D0C"/>
    <w:rsid w:val="006B1C28"/>
    <w:rsid w:val="006B32C1"/>
    <w:rsid w:val="006B3C63"/>
    <w:rsid w:val="006B48C6"/>
    <w:rsid w:val="006B4D26"/>
    <w:rsid w:val="006B5BD4"/>
    <w:rsid w:val="006B6FEA"/>
    <w:rsid w:val="006B7EF4"/>
    <w:rsid w:val="006C0981"/>
    <w:rsid w:val="006C0C5E"/>
    <w:rsid w:val="006C16B1"/>
    <w:rsid w:val="006C2CDF"/>
    <w:rsid w:val="006C3B61"/>
    <w:rsid w:val="006C5ADE"/>
    <w:rsid w:val="006C6011"/>
    <w:rsid w:val="006C6429"/>
    <w:rsid w:val="006C784D"/>
    <w:rsid w:val="006C7E37"/>
    <w:rsid w:val="006D0463"/>
    <w:rsid w:val="006D14EB"/>
    <w:rsid w:val="006D2E5B"/>
    <w:rsid w:val="006D649D"/>
    <w:rsid w:val="006D737B"/>
    <w:rsid w:val="006E1577"/>
    <w:rsid w:val="006E270F"/>
    <w:rsid w:val="006E2DE7"/>
    <w:rsid w:val="006E30E6"/>
    <w:rsid w:val="006E55B6"/>
    <w:rsid w:val="006E6C42"/>
    <w:rsid w:val="006E77DE"/>
    <w:rsid w:val="006E7905"/>
    <w:rsid w:val="006E79E1"/>
    <w:rsid w:val="006F03D4"/>
    <w:rsid w:val="006F2FAB"/>
    <w:rsid w:val="006F55D1"/>
    <w:rsid w:val="006F6F78"/>
    <w:rsid w:val="00700B1F"/>
    <w:rsid w:val="00701D3E"/>
    <w:rsid w:val="00702594"/>
    <w:rsid w:val="00703820"/>
    <w:rsid w:val="00703A46"/>
    <w:rsid w:val="00704409"/>
    <w:rsid w:val="00705C7A"/>
    <w:rsid w:val="007064C0"/>
    <w:rsid w:val="00712264"/>
    <w:rsid w:val="00712FD7"/>
    <w:rsid w:val="007133E2"/>
    <w:rsid w:val="007137ED"/>
    <w:rsid w:val="0071523E"/>
    <w:rsid w:val="00715FEE"/>
    <w:rsid w:val="0072297B"/>
    <w:rsid w:val="00722F0A"/>
    <w:rsid w:val="00723F5E"/>
    <w:rsid w:val="007240D3"/>
    <w:rsid w:val="0072479A"/>
    <w:rsid w:val="00724BA8"/>
    <w:rsid w:val="007257E9"/>
    <w:rsid w:val="00726D83"/>
    <w:rsid w:val="00727177"/>
    <w:rsid w:val="007275DB"/>
    <w:rsid w:val="00732520"/>
    <w:rsid w:val="007337DD"/>
    <w:rsid w:val="00733AB0"/>
    <w:rsid w:val="007353A9"/>
    <w:rsid w:val="007361F9"/>
    <w:rsid w:val="00736527"/>
    <w:rsid w:val="007371C6"/>
    <w:rsid w:val="00742018"/>
    <w:rsid w:val="00742769"/>
    <w:rsid w:val="007430D1"/>
    <w:rsid w:val="00744B1E"/>
    <w:rsid w:val="007454FD"/>
    <w:rsid w:val="00747ED9"/>
    <w:rsid w:val="00750C4E"/>
    <w:rsid w:val="00751A4E"/>
    <w:rsid w:val="007527E9"/>
    <w:rsid w:val="007530E7"/>
    <w:rsid w:val="0075599E"/>
    <w:rsid w:val="00756D9C"/>
    <w:rsid w:val="00757D9B"/>
    <w:rsid w:val="00757F5E"/>
    <w:rsid w:val="007609F4"/>
    <w:rsid w:val="007619BD"/>
    <w:rsid w:val="00761C29"/>
    <w:rsid w:val="00761D84"/>
    <w:rsid w:val="00763DEA"/>
    <w:rsid w:val="00767333"/>
    <w:rsid w:val="00770172"/>
    <w:rsid w:val="0077050D"/>
    <w:rsid w:val="00770597"/>
    <w:rsid w:val="00771C24"/>
    <w:rsid w:val="00772702"/>
    <w:rsid w:val="0077311E"/>
    <w:rsid w:val="007742FA"/>
    <w:rsid w:val="007748F9"/>
    <w:rsid w:val="00775071"/>
    <w:rsid w:val="0077732C"/>
    <w:rsid w:val="00781863"/>
    <w:rsid w:val="007832AF"/>
    <w:rsid w:val="0078375D"/>
    <w:rsid w:val="00783A8F"/>
    <w:rsid w:val="00784101"/>
    <w:rsid w:val="0078423C"/>
    <w:rsid w:val="00784AF0"/>
    <w:rsid w:val="0078747C"/>
    <w:rsid w:val="00790EE4"/>
    <w:rsid w:val="00794DFF"/>
    <w:rsid w:val="007A3292"/>
    <w:rsid w:val="007A42F1"/>
    <w:rsid w:val="007A4E51"/>
    <w:rsid w:val="007A5B93"/>
    <w:rsid w:val="007A6C9A"/>
    <w:rsid w:val="007A7126"/>
    <w:rsid w:val="007A7E89"/>
    <w:rsid w:val="007B022F"/>
    <w:rsid w:val="007B0872"/>
    <w:rsid w:val="007B2EFD"/>
    <w:rsid w:val="007B3F11"/>
    <w:rsid w:val="007B4052"/>
    <w:rsid w:val="007B4430"/>
    <w:rsid w:val="007B528C"/>
    <w:rsid w:val="007B5A22"/>
    <w:rsid w:val="007C0115"/>
    <w:rsid w:val="007C080B"/>
    <w:rsid w:val="007C0930"/>
    <w:rsid w:val="007C128D"/>
    <w:rsid w:val="007C2423"/>
    <w:rsid w:val="007C3119"/>
    <w:rsid w:val="007C3E07"/>
    <w:rsid w:val="007C3E44"/>
    <w:rsid w:val="007C5AE3"/>
    <w:rsid w:val="007D0134"/>
    <w:rsid w:val="007D136E"/>
    <w:rsid w:val="007D3067"/>
    <w:rsid w:val="007D4D75"/>
    <w:rsid w:val="007D57B5"/>
    <w:rsid w:val="007D5836"/>
    <w:rsid w:val="007D69F7"/>
    <w:rsid w:val="007D710A"/>
    <w:rsid w:val="007D772B"/>
    <w:rsid w:val="007E2AF3"/>
    <w:rsid w:val="007F0043"/>
    <w:rsid w:val="007F1212"/>
    <w:rsid w:val="007F2433"/>
    <w:rsid w:val="007F2FF8"/>
    <w:rsid w:val="007F34A4"/>
    <w:rsid w:val="007F4C75"/>
    <w:rsid w:val="007F4D05"/>
    <w:rsid w:val="007F5D95"/>
    <w:rsid w:val="007F5E96"/>
    <w:rsid w:val="007F649B"/>
    <w:rsid w:val="007F7E8C"/>
    <w:rsid w:val="00801B92"/>
    <w:rsid w:val="008023E0"/>
    <w:rsid w:val="00802ACB"/>
    <w:rsid w:val="00803E08"/>
    <w:rsid w:val="0080441B"/>
    <w:rsid w:val="00806BDA"/>
    <w:rsid w:val="008111FC"/>
    <w:rsid w:val="008130B5"/>
    <w:rsid w:val="00815563"/>
    <w:rsid w:val="00815A64"/>
    <w:rsid w:val="00816B81"/>
    <w:rsid w:val="00816FCF"/>
    <w:rsid w:val="00820789"/>
    <w:rsid w:val="00821084"/>
    <w:rsid w:val="00821CC8"/>
    <w:rsid w:val="00822731"/>
    <w:rsid w:val="00822A9E"/>
    <w:rsid w:val="00822DB5"/>
    <w:rsid w:val="00823D90"/>
    <w:rsid w:val="00823FC2"/>
    <w:rsid w:val="008240DA"/>
    <w:rsid w:val="00824FAA"/>
    <w:rsid w:val="00830314"/>
    <w:rsid w:val="00830942"/>
    <w:rsid w:val="00830E83"/>
    <w:rsid w:val="00831590"/>
    <w:rsid w:val="008333DC"/>
    <w:rsid w:val="0083650D"/>
    <w:rsid w:val="008369C2"/>
    <w:rsid w:val="00836B2C"/>
    <w:rsid w:val="00837877"/>
    <w:rsid w:val="008429E5"/>
    <w:rsid w:val="008446A4"/>
    <w:rsid w:val="00844C9A"/>
    <w:rsid w:val="008458DA"/>
    <w:rsid w:val="00845BB8"/>
    <w:rsid w:val="00845C0D"/>
    <w:rsid w:val="00846875"/>
    <w:rsid w:val="0084771D"/>
    <w:rsid w:val="008531AE"/>
    <w:rsid w:val="00855E34"/>
    <w:rsid w:val="00857832"/>
    <w:rsid w:val="008607D4"/>
    <w:rsid w:val="008619C3"/>
    <w:rsid w:val="00862BFA"/>
    <w:rsid w:val="00863494"/>
    <w:rsid w:val="00863E35"/>
    <w:rsid w:val="00865D5F"/>
    <w:rsid w:val="00867215"/>
    <w:rsid w:val="008679DB"/>
    <w:rsid w:val="00867B3C"/>
    <w:rsid w:val="00867EA4"/>
    <w:rsid w:val="00870DCD"/>
    <w:rsid w:val="00870FDB"/>
    <w:rsid w:val="00871654"/>
    <w:rsid w:val="0087183E"/>
    <w:rsid w:val="00871932"/>
    <w:rsid w:val="008738B4"/>
    <w:rsid w:val="008755B8"/>
    <w:rsid w:val="00875776"/>
    <w:rsid w:val="00877E91"/>
    <w:rsid w:val="008838F1"/>
    <w:rsid w:val="0088491B"/>
    <w:rsid w:val="00886F89"/>
    <w:rsid w:val="00887B51"/>
    <w:rsid w:val="00890263"/>
    <w:rsid w:val="00890AE3"/>
    <w:rsid w:val="0089182B"/>
    <w:rsid w:val="0089398A"/>
    <w:rsid w:val="00895BED"/>
    <w:rsid w:val="008960AB"/>
    <w:rsid w:val="00896395"/>
    <w:rsid w:val="008966B6"/>
    <w:rsid w:val="00897D88"/>
    <w:rsid w:val="008A0319"/>
    <w:rsid w:val="008A08BC"/>
    <w:rsid w:val="008A0B38"/>
    <w:rsid w:val="008A304D"/>
    <w:rsid w:val="008A5950"/>
    <w:rsid w:val="008B3661"/>
    <w:rsid w:val="008B4C35"/>
    <w:rsid w:val="008B508D"/>
    <w:rsid w:val="008B5130"/>
    <w:rsid w:val="008B7FD7"/>
    <w:rsid w:val="008C0A94"/>
    <w:rsid w:val="008C0F6C"/>
    <w:rsid w:val="008C161D"/>
    <w:rsid w:val="008C2E56"/>
    <w:rsid w:val="008C3057"/>
    <w:rsid w:val="008C408F"/>
    <w:rsid w:val="008C5F93"/>
    <w:rsid w:val="008D17AC"/>
    <w:rsid w:val="008D25F1"/>
    <w:rsid w:val="008D27F5"/>
    <w:rsid w:val="008D2C94"/>
    <w:rsid w:val="008D3764"/>
    <w:rsid w:val="008D43E9"/>
    <w:rsid w:val="008D52C6"/>
    <w:rsid w:val="008D64A8"/>
    <w:rsid w:val="008D705D"/>
    <w:rsid w:val="008E0E56"/>
    <w:rsid w:val="008E1E09"/>
    <w:rsid w:val="008E257F"/>
    <w:rsid w:val="008E291E"/>
    <w:rsid w:val="008E29A2"/>
    <w:rsid w:val="008E3967"/>
    <w:rsid w:val="008E39BB"/>
    <w:rsid w:val="008E3C0E"/>
    <w:rsid w:val="008E476B"/>
    <w:rsid w:val="008E4A2C"/>
    <w:rsid w:val="008E4B87"/>
    <w:rsid w:val="008E4D5C"/>
    <w:rsid w:val="008E6E07"/>
    <w:rsid w:val="008E70B1"/>
    <w:rsid w:val="008F0747"/>
    <w:rsid w:val="008F0C05"/>
    <w:rsid w:val="008F32F1"/>
    <w:rsid w:val="008F53C6"/>
    <w:rsid w:val="008F53FE"/>
    <w:rsid w:val="008F609D"/>
    <w:rsid w:val="00903249"/>
    <w:rsid w:val="00904477"/>
    <w:rsid w:val="00905DDA"/>
    <w:rsid w:val="00906BDA"/>
    <w:rsid w:val="00912DE2"/>
    <w:rsid w:val="009131BB"/>
    <w:rsid w:val="009142B9"/>
    <w:rsid w:val="009145D6"/>
    <w:rsid w:val="00914875"/>
    <w:rsid w:val="0091571A"/>
    <w:rsid w:val="00915B76"/>
    <w:rsid w:val="009177AB"/>
    <w:rsid w:val="00921272"/>
    <w:rsid w:val="00923291"/>
    <w:rsid w:val="0092347A"/>
    <w:rsid w:val="009253AA"/>
    <w:rsid w:val="00925782"/>
    <w:rsid w:val="00925AA2"/>
    <w:rsid w:val="00927C63"/>
    <w:rsid w:val="00930023"/>
    <w:rsid w:val="0093128F"/>
    <w:rsid w:val="00932F50"/>
    <w:rsid w:val="00933B5D"/>
    <w:rsid w:val="00934499"/>
    <w:rsid w:val="009364B1"/>
    <w:rsid w:val="009368B8"/>
    <w:rsid w:val="00937007"/>
    <w:rsid w:val="0094177A"/>
    <w:rsid w:val="00941A21"/>
    <w:rsid w:val="009424AE"/>
    <w:rsid w:val="00943849"/>
    <w:rsid w:val="00945650"/>
    <w:rsid w:val="0094637B"/>
    <w:rsid w:val="00946F65"/>
    <w:rsid w:val="009471AF"/>
    <w:rsid w:val="00950495"/>
    <w:rsid w:val="00950A25"/>
    <w:rsid w:val="009514B9"/>
    <w:rsid w:val="00952E6C"/>
    <w:rsid w:val="009530EE"/>
    <w:rsid w:val="0095314E"/>
    <w:rsid w:val="00955443"/>
    <w:rsid w:val="00955A78"/>
    <w:rsid w:val="0095602F"/>
    <w:rsid w:val="00956456"/>
    <w:rsid w:val="009571EC"/>
    <w:rsid w:val="00960606"/>
    <w:rsid w:val="00962C9C"/>
    <w:rsid w:val="00962ED3"/>
    <w:rsid w:val="00964E4C"/>
    <w:rsid w:val="0096602E"/>
    <w:rsid w:val="009660A4"/>
    <w:rsid w:val="0097143B"/>
    <w:rsid w:val="0097249E"/>
    <w:rsid w:val="00974E22"/>
    <w:rsid w:val="009757E5"/>
    <w:rsid w:val="0098332A"/>
    <w:rsid w:val="00984A83"/>
    <w:rsid w:val="00986E14"/>
    <w:rsid w:val="00991050"/>
    <w:rsid w:val="00992071"/>
    <w:rsid w:val="009921B8"/>
    <w:rsid w:val="00992952"/>
    <w:rsid w:val="00995491"/>
    <w:rsid w:val="00995A3D"/>
    <w:rsid w:val="009A13A9"/>
    <w:rsid w:val="009A18AF"/>
    <w:rsid w:val="009A2178"/>
    <w:rsid w:val="009A2B07"/>
    <w:rsid w:val="009A3F40"/>
    <w:rsid w:val="009A4CAD"/>
    <w:rsid w:val="009A4E5E"/>
    <w:rsid w:val="009A6582"/>
    <w:rsid w:val="009A6963"/>
    <w:rsid w:val="009B0DD8"/>
    <w:rsid w:val="009B1784"/>
    <w:rsid w:val="009B29C2"/>
    <w:rsid w:val="009B4652"/>
    <w:rsid w:val="009B4A85"/>
    <w:rsid w:val="009B4E8D"/>
    <w:rsid w:val="009B68CD"/>
    <w:rsid w:val="009B70D1"/>
    <w:rsid w:val="009C1DDE"/>
    <w:rsid w:val="009C2C7C"/>
    <w:rsid w:val="009C44F1"/>
    <w:rsid w:val="009C5ED1"/>
    <w:rsid w:val="009D1F46"/>
    <w:rsid w:val="009D2F59"/>
    <w:rsid w:val="009D3B0C"/>
    <w:rsid w:val="009D4803"/>
    <w:rsid w:val="009D4984"/>
    <w:rsid w:val="009D6901"/>
    <w:rsid w:val="009D7FB3"/>
    <w:rsid w:val="009E0DDF"/>
    <w:rsid w:val="009E110C"/>
    <w:rsid w:val="009E158B"/>
    <w:rsid w:val="009E22A7"/>
    <w:rsid w:val="009E2D6E"/>
    <w:rsid w:val="009E5831"/>
    <w:rsid w:val="009E7380"/>
    <w:rsid w:val="009F11AD"/>
    <w:rsid w:val="009F1503"/>
    <w:rsid w:val="009F1D9A"/>
    <w:rsid w:val="009F209D"/>
    <w:rsid w:val="009F2491"/>
    <w:rsid w:val="009F2F41"/>
    <w:rsid w:val="009F4D84"/>
    <w:rsid w:val="009F4E19"/>
    <w:rsid w:val="009F5727"/>
    <w:rsid w:val="009F5E30"/>
    <w:rsid w:val="00A019AC"/>
    <w:rsid w:val="00A03EA0"/>
    <w:rsid w:val="00A040D3"/>
    <w:rsid w:val="00A04726"/>
    <w:rsid w:val="00A073A4"/>
    <w:rsid w:val="00A07662"/>
    <w:rsid w:val="00A07D25"/>
    <w:rsid w:val="00A10A42"/>
    <w:rsid w:val="00A10E0A"/>
    <w:rsid w:val="00A11F44"/>
    <w:rsid w:val="00A1793D"/>
    <w:rsid w:val="00A20DDE"/>
    <w:rsid w:val="00A211A0"/>
    <w:rsid w:val="00A21B71"/>
    <w:rsid w:val="00A22F2D"/>
    <w:rsid w:val="00A23CAB"/>
    <w:rsid w:val="00A24BF8"/>
    <w:rsid w:val="00A25498"/>
    <w:rsid w:val="00A26BC9"/>
    <w:rsid w:val="00A27652"/>
    <w:rsid w:val="00A3031E"/>
    <w:rsid w:val="00A30B83"/>
    <w:rsid w:val="00A314F5"/>
    <w:rsid w:val="00A32208"/>
    <w:rsid w:val="00A322EB"/>
    <w:rsid w:val="00A338BD"/>
    <w:rsid w:val="00A33CB0"/>
    <w:rsid w:val="00A341F1"/>
    <w:rsid w:val="00A34882"/>
    <w:rsid w:val="00A3504C"/>
    <w:rsid w:val="00A351FF"/>
    <w:rsid w:val="00A35D48"/>
    <w:rsid w:val="00A362B2"/>
    <w:rsid w:val="00A36C4D"/>
    <w:rsid w:val="00A37F9E"/>
    <w:rsid w:val="00A40085"/>
    <w:rsid w:val="00A40A93"/>
    <w:rsid w:val="00A42D90"/>
    <w:rsid w:val="00A43782"/>
    <w:rsid w:val="00A445B6"/>
    <w:rsid w:val="00A478F1"/>
    <w:rsid w:val="00A47DF6"/>
    <w:rsid w:val="00A50B94"/>
    <w:rsid w:val="00A50CD1"/>
    <w:rsid w:val="00A50F37"/>
    <w:rsid w:val="00A511B9"/>
    <w:rsid w:val="00A52068"/>
    <w:rsid w:val="00A52D0A"/>
    <w:rsid w:val="00A54226"/>
    <w:rsid w:val="00A54BCA"/>
    <w:rsid w:val="00A565DE"/>
    <w:rsid w:val="00A576C1"/>
    <w:rsid w:val="00A6214B"/>
    <w:rsid w:val="00A64B38"/>
    <w:rsid w:val="00A6610F"/>
    <w:rsid w:val="00A664B6"/>
    <w:rsid w:val="00A67AF2"/>
    <w:rsid w:val="00A709FD"/>
    <w:rsid w:val="00A7189A"/>
    <w:rsid w:val="00A731A3"/>
    <w:rsid w:val="00A73E6A"/>
    <w:rsid w:val="00A74105"/>
    <w:rsid w:val="00A7410C"/>
    <w:rsid w:val="00A75CD7"/>
    <w:rsid w:val="00A7635F"/>
    <w:rsid w:val="00A76E0B"/>
    <w:rsid w:val="00A81204"/>
    <w:rsid w:val="00A83F0E"/>
    <w:rsid w:val="00A8408B"/>
    <w:rsid w:val="00A9099D"/>
    <w:rsid w:val="00A9231C"/>
    <w:rsid w:val="00A94868"/>
    <w:rsid w:val="00A9609A"/>
    <w:rsid w:val="00AA0C27"/>
    <w:rsid w:val="00AA16ED"/>
    <w:rsid w:val="00AA1714"/>
    <w:rsid w:val="00AA2532"/>
    <w:rsid w:val="00AA3020"/>
    <w:rsid w:val="00AA3597"/>
    <w:rsid w:val="00AA3B93"/>
    <w:rsid w:val="00AA4CA5"/>
    <w:rsid w:val="00AA5148"/>
    <w:rsid w:val="00AA540E"/>
    <w:rsid w:val="00AA755A"/>
    <w:rsid w:val="00AA75E7"/>
    <w:rsid w:val="00AB0B7C"/>
    <w:rsid w:val="00AB0F52"/>
    <w:rsid w:val="00AB336E"/>
    <w:rsid w:val="00AB3465"/>
    <w:rsid w:val="00AB361F"/>
    <w:rsid w:val="00AB6725"/>
    <w:rsid w:val="00AB7900"/>
    <w:rsid w:val="00AC14AB"/>
    <w:rsid w:val="00AC151E"/>
    <w:rsid w:val="00AC216A"/>
    <w:rsid w:val="00AC332A"/>
    <w:rsid w:val="00AC33AF"/>
    <w:rsid w:val="00AC3ABB"/>
    <w:rsid w:val="00AC3DA9"/>
    <w:rsid w:val="00AC40F8"/>
    <w:rsid w:val="00AC4B4D"/>
    <w:rsid w:val="00AC4F3E"/>
    <w:rsid w:val="00AC6C84"/>
    <w:rsid w:val="00AD3064"/>
    <w:rsid w:val="00AD36B3"/>
    <w:rsid w:val="00AD3863"/>
    <w:rsid w:val="00AD57F7"/>
    <w:rsid w:val="00AD6645"/>
    <w:rsid w:val="00AE073F"/>
    <w:rsid w:val="00AE0F59"/>
    <w:rsid w:val="00AE1F88"/>
    <w:rsid w:val="00AE361F"/>
    <w:rsid w:val="00AE434A"/>
    <w:rsid w:val="00AE5370"/>
    <w:rsid w:val="00AE60FF"/>
    <w:rsid w:val="00AF3191"/>
    <w:rsid w:val="00AF52E2"/>
    <w:rsid w:val="00AF60FA"/>
    <w:rsid w:val="00AF65F7"/>
    <w:rsid w:val="00B00099"/>
    <w:rsid w:val="00B0030A"/>
    <w:rsid w:val="00B00637"/>
    <w:rsid w:val="00B03BFD"/>
    <w:rsid w:val="00B03D7F"/>
    <w:rsid w:val="00B051A3"/>
    <w:rsid w:val="00B107AB"/>
    <w:rsid w:val="00B114F1"/>
    <w:rsid w:val="00B11A07"/>
    <w:rsid w:val="00B12C90"/>
    <w:rsid w:val="00B1407C"/>
    <w:rsid w:val="00B1614D"/>
    <w:rsid w:val="00B1633E"/>
    <w:rsid w:val="00B16492"/>
    <w:rsid w:val="00B22E23"/>
    <w:rsid w:val="00B24348"/>
    <w:rsid w:val="00B247A9"/>
    <w:rsid w:val="00B24BFA"/>
    <w:rsid w:val="00B253BB"/>
    <w:rsid w:val="00B2634D"/>
    <w:rsid w:val="00B30E6F"/>
    <w:rsid w:val="00B31040"/>
    <w:rsid w:val="00B32296"/>
    <w:rsid w:val="00B3233C"/>
    <w:rsid w:val="00B324D9"/>
    <w:rsid w:val="00B329F5"/>
    <w:rsid w:val="00B34677"/>
    <w:rsid w:val="00B352E2"/>
    <w:rsid w:val="00B35A9A"/>
    <w:rsid w:val="00B35EAE"/>
    <w:rsid w:val="00B36897"/>
    <w:rsid w:val="00B36F23"/>
    <w:rsid w:val="00B373BB"/>
    <w:rsid w:val="00B4194B"/>
    <w:rsid w:val="00B420B6"/>
    <w:rsid w:val="00B435B5"/>
    <w:rsid w:val="00B43A30"/>
    <w:rsid w:val="00B43C1B"/>
    <w:rsid w:val="00B44836"/>
    <w:rsid w:val="00B453CB"/>
    <w:rsid w:val="00B50A12"/>
    <w:rsid w:val="00B50F7E"/>
    <w:rsid w:val="00B52FD4"/>
    <w:rsid w:val="00B559D3"/>
    <w:rsid w:val="00B55C14"/>
    <w:rsid w:val="00B565D8"/>
    <w:rsid w:val="00B56BDB"/>
    <w:rsid w:val="00B57346"/>
    <w:rsid w:val="00B5779A"/>
    <w:rsid w:val="00B6031F"/>
    <w:rsid w:val="00B613ED"/>
    <w:rsid w:val="00B618DD"/>
    <w:rsid w:val="00B62109"/>
    <w:rsid w:val="00B62676"/>
    <w:rsid w:val="00B62954"/>
    <w:rsid w:val="00B6387A"/>
    <w:rsid w:val="00B64D24"/>
    <w:rsid w:val="00B66801"/>
    <w:rsid w:val="00B66A53"/>
    <w:rsid w:val="00B66D65"/>
    <w:rsid w:val="00B700C2"/>
    <w:rsid w:val="00B704D3"/>
    <w:rsid w:val="00B7147D"/>
    <w:rsid w:val="00B717C4"/>
    <w:rsid w:val="00B72126"/>
    <w:rsid w:val="00B728B3"/>
    <w:rsid w:val="00B736C9"/>
    <w:rsid w:val="00B74B54"/>
    <w:rsid w:val="00B75CFC"/>
    <w:rsid w:val="00B76106"/>
    <w:rsid w:val="00B779B6"/>
    <w:rsid w:val="00B801EA"/>
    <w:rsid w:val="00B802FA"/>
    <w:rsid w:val="00B81C05"/>
    <w:rsid w:val="00B8386D"/>
    <w:rsid w:val="00B846AF"/>
    <w:rsid w:val="00B853F9"/>
    <w:rsid w:val="00B910B5"/>
    <w:rsid w:val="00B91897"/>
    <w:rsid w:val="00B9344C"/>
    <w:rsid w:val="00B93FB0"/>
    <w:rsid w:val="00B94169"/>
    <w:rsid w:val="00B946CC"/>
    <w:rsid w:val="00B94752"/>
    <w:rsid w:val="00B96363"/>
    <w:rsid w:val="00B97831"/>
    <w:rsid w:val="00BA0017"/>
    <w:rsid w:val="00BA047C"/>
    <w:rsid w:val="00BA0537"/>
    <w:rsid w:val="00BA0FA5"/>
    <w:rsid w:val="00BA12AB"/>
    <w:rsid w:val="00BA22E7"/>
    <w:rsid w:val="00BA31F3"/>
    <w:rsid w:val="00BA3A9C"/>
    <w:rsid w:val="00BA4BA3"/>
    <w:rsid w:val="00BA4DF5"/>
    <w:rsid w:val="00BA779C"/>
    <w:rsid w:val="00BB018B"/>
    <w:rsid w:val="00BB301C"/>
    <w:rsid w:val="00BB3A05"/>
    <w:rsid w:val="00BB4DEF"/>
    <w:rsid w:val="00BB6FED"/>
    <w:rsid w:val="00BB717E"/>
    <w:rsid w:val="00BB75A7"/>
    <w:rsid w:val="00BC02C6"/>
    <w:rsid w:val="00BC09DE"/>
    <w:rsid w:val="00BC1896"/>
    <w:rsid w:val="00BC2B45"/>
    <w:rsid w:val="00BC2C47"/>
    <w:rsid w:val="00BC3354"/>
    <w:rsid w:val="00BC3BF4"/>
    <w:rsid w:val="00BC3F12"/>
    <w:rsid w:val="00BC3FAA"/>
    <w:rsid w:val="00BC5042"/>
    <w:rsid w:val="00BC5C28"/>
    <w:rsid w:val="00BC7C8A"/>
    <w:rsid w:val="00BD0A11"/>
    <w:rsid w:val="00BD1747"/>
    <w:rsid w:val="00BD44A3"/>
    <w:rsid w:val="00BD4754"/>
    <w:rsid w:val="00BE07B5"/>
    <w:rsid w:val="00BE16C7"/>
    <w:rsid w:val="00BE2B6F"/>
    <w:rsid w:val="00BE55C4"/>
    <w:rsid w:val="00BE6721"/>
    <w:rsid w:val="00BE7267"/>
    <w:rsid w:val="00BF0AF6"/>
    <w:rsid w:val="00BF1875"/>
    <w:rsid w:val="00BF3286"/>
    <w:rsid w:val="00BF52F6"/>
    <w:rsid w:val="00BF71A2"/>
    <w:rsid w:val="00BF728E"/>
    <w:rsid w:val="00BF763A"/>
    <w:rsid w:val="00C03314"/>
    <w:rsid w:val="00C03621"/>
    <w:rsid w:val="00C065AA"/>
    <w:rsid w:val="00C06CDC"/>
    <w:rsid w:val="00C12F1A"/>
    <w:rsid w:val="00C14973"/>
    <w:rsid w:val="00C15105"/>
    <w:rsid w:val="00C1643D"/>
    <w:rsid w:val="00C168FA"/>
    <w:rsid w:val="00C20267"/>
    <w:rsid w:val="00C2033C"/>
    <w:rsid w:val="00C22B15"/>
    <w:rsid w:val="00C233E4"/>
    <w:rsid w:val="00C238BF"/>
    <w:rsid w:val="00C24185"/>
    <w:rsid w:val="00C24BBD"/>
    <w:rsid w:val="00C261A9"/>
    <w:rsid w:val="00C26239"/>
    <w:rsid w:val="00C30D28"/>
    <w:rsid w:val="00C31CD4"/>
    <w:rsid w:val="00C320AE"/>
    <w:rsid w:val="00C328C8"/>
    <w:rsid w:val="00C33338"/>
    <w:rsid w:val="00C33757"/>
    <w:rsid w:val="00C33AF4"/>
    <w:rsid w:val="00C35B2F"/>
    <w:rsid w:val="00C361C9"/>
    <w:rsid w:val="00C36D3D"/>
    <w:rsid w:val="00C376CA"/>
    <w:rsid w:val="00C40C69"/>
    <w:rsid w:val="00C41042"/>
    <w:rsid w:val="00C42136"/>
    <w:rsid w:val="00C42793"/>
    <w:rsid w:val="00C43E6E"/>
    <w:rsid w:val="00C44251"/>
    <w:rsid w:val="00C450FD"/>
    <w:rsid w:val="00C4530E"/>
    <w:rsid w:val="00C4531E"/>
    <w:rsid w:val="00C471CD"/>
    <w:rsid w:val="00C47507"/>
    <w:rsid w:val="00C5189E"/>
    <w:rsid w:val="00C51978"/>
    <w:rsid w:val="00C527CA"/>
    <w:rsid w:val="00C55110"/>
    <w:rsid w:val="00C564E2"/>
    <w:rsid w:val="00C56B65"/>
    <w:rsid w:val="00C60000"/>
    <w:rsid w:val="00C601ED"/>
    <w:rsid w:val="00C61D92"/>
    <w:rsid w:val="00C6292C"/>
    <w:rsid w:val="00C65726"/>
    <w:rsid w:val="00C664A8"/>
    <w:rsid w:val="00C674EF"/>
    <w:rsid w:val="00C70247"/>
    <w:rsid w:val="00C70C3D"/>
    <w:rsid w:val="00C75432"/>
    <w:rsid w:val="00C76FFF"/>
    <w:rsid w:val="00C80EA3"/>
    <w:rsid w:val="00C8124D"/>
    <w:rsid w:val="00C813D7"/>
    <w:rsid w:val="00C87AD2"/>
    <w:rsid w:val="00C90A23"/>
    <w:rsid w:val="00C9407F"/>
    <w:rsid w:val="00C945CC"/>
    <w:rsid w:val="00C95A5F"/>
    <w:rsid w:val="00CA29F7"/>
    <w:rsid w:val="00CA4FCD"/>
    <w:rsid w:val="00CA51FC"/>
    <w:rsid w:val="00CA5B82"/>
    <w:rsid w:val="00CB125D"/>
    <w:rsid w:val="00CB391A"/>
    <w:rsid w:val="00CB55CE"/>
    <w:rsid w:val="00CB57D1"/>
    <w:rsid w:val="00CB5F27"/>
    <w:rsid w:val="00CB64B8"/>
    <w:rsid w:val="00CB6942"/>
    <w:rsid w:val="00CB75AA"/>
    <w:rsid w:val="00CB75FD"/>
    <w:rsid w:val="00CB7815"/>
    <w:rsid w:val="00CC1C18"/>
    <w:rsid w:val="00CC3091"/>
    <w:rsid w:val="00CC3C65"/>
    <w:rsid w:val="00CC4954"/>
    <w:rsid w:val="00CD0496"/>
    <w:rsid w:val="00CD04B0"/>
    <w:rsid w:val="00CD26F7"/>
    <w:rsid w:val="00CD393D"/>
    <w:rsid w:val="00CD4FF8"/>
    <w:rsid w:val="00CD5ABF"/>
    <w:rsid w:val="00CD5FDF"/>
    <w:rsid w:val="00CD7673"/>
    <w:rsid w:val="00CE5A5C"/>
    <w:rsid w:val="00CE7EB4"/>
    <w:rsid w:val="00CF1800"/>
    <w:rsid w:val="00CF18D5"/>
    <w:rsid w:val="00CF23B2"/>
    <w:rsid w:val="00CF2488"/>
    <w:rsid w:val="00CF6581"/>
    <w:rsid w:val="00D004F8"/>
    <w:rsid w:val="00D00BE4"/>
    <w:rsid w:val="00D04C3F"/>
    <w:rsid w:val="00D06437"/>
    <w:rsid w:val="00D10615"/>
    <w:rsid w:val="00D1094C"/>
    <w:rsid w:val="00D1196B"/>
    <w:rsid w:val="00D122E9"/>
    <w:rsid w:val="00D130FD"/>
    <w:rsid w:val="00D14CCC"/>
    <w:rsid w:val="00D14E3F"/>
    <w:rsid w:val="00D15FED"/>
    <w:rsid w:val="00D16645"/>
    <w:rsid w:val="00D17CF9"/>
    <w:rsid w:val="00D215C3"/>
    <w:rsid w:val="00D21855"/>
    <w:rsid w:val="00D227EB"/>
    <w:rsid w:val="00D247F5"/>
    <w:rsid w:val="00D2586F"/>
    <w:rsid w:val="00D318FE"/>
    <w:rsid w:val="00D31AB7"/>
    <w:rsid w:val="00D32367"/>
    <w:rsid w:val="00D32F50"/>
    <w:rsid w:val="00D362F0"/>
    <w:rsid w:val="00D3642B"/>
    <w:rsid w:val="00D36BF4"/>
    <w:rsid w:val="00D36E7D"/>
    <w:rsid w:val="00D37E27"/>
    <w:rsid w:val="00D40673"/>
    <w:rsid w:val="00D41430"/>
    <w:rsid w:val="00D427B5"/>
    <w:rsid w:val="00D4344B"/>
    <w:rsid w:val="00D4366B"/>
    <w:rsid w:val="00D43EFF"/>
    <w:rsid w:val="00D44520"/>
    <w:rsid w:val="00D44C6F"/>
    <w:rsid w:val="00D463FE"/>
    <w:rsid w:val="00D4671F"/>
    <w:rsid w:val="00D50D23"/>
    <w:rsid w:val="00D512BB"/>
    <w:rsid w:val="00D514F7"/>
    <w:rsid w:val="00D51C54"/>
    <w:rsid w:val="00D52138"/>
    <w:rsid w:val="00D53BA8"/>
    <w:rsid w:val="00D5523F"/>
    <w:rsid w:val="00D6180C"/>
    <w:rsid w:val="00D6306E"/>
    <w:rsid w:val="00D64801"/>
    <w:rsid w:val="00D67478"/>
    <w:rsid w:val="00D6754E"/>
    <w:rsid w:val="00D71432"/>
    <w:rsid w:val="00D73716"/>
    <w:rsid w:val="00D75F66"/>
    <w:rsid w:val="00D76EAD"/>
    <w:rsid w:val="00D80B9D"/>
    <w:rsid w:val="00D8234C"/>
    <w:rsid w:val="00D84DB2"/>
    <w:rsid w:val="00D85BA7"/>
    <w:rsid w:val="00D85CA5"/>
    <w:rsid w:val="00D86FEB"/>
    <w:rsid w:val="00D901A1"/>
    <w:rsid w:val="00D906F0"/>
    <w:rsid w:val="00D917BF"/>
    <w:rsid w:val="00D91A20"/>
    <w:rsid w:val="00D92D51"/>
    <w:rsid w:val="00D933A6"/>
    <w:rsid w:val="00D93DC5"/>
    <w:rsid w:val="00D94165"/>
    <w:rsid w:val="00D947A3"/>
    <w:rsid w:val="00D955CA"/>
    <w:rsid w:val="00D96A19"/>
    <w:rsid w:val="00D97990"/>
    <w:rsid w:val="00DA0C07"/>
    <w:rsid w:val="00DA126F"/>
    <w:rsid w:val="00DA15CC"/>
    <w:rsid w:val="00DA3B1A"/>
    <w:rsid w:val="00DA3D82"/>
    <w:rsid w:val="00DA48CC"/>
    <w:rsid w:val="00DA5890"/>
    <w:rsid w:val="00DA6690"/>
    <w:rsid w:val="00DA7E8B"/>
    <w:rsid w:val="00DB127C"/>
    <w:rsid w:val="00DB17BE"/>
    <w:rsid w:val="00DB2008"/>
    <w:rsid w:val="00DB2165"/>
    <w:rsid w:val="00DB3157"/>
    <w:rsid w:val="00DB3378"/>
    <w:rsid w:val="00DB4086"/>
    <w:rsid w:val="00DB721E"/>
    <w:rsid w:val="00DC17DA"/>
    <w:rsid w:val="00DC2C4E"/>
    <w:rsid w:val="00DC6078"/>
    <w:rsid w:val="00DC621A"/>
    <w:rsid w:val="00DC6387"/>
    <w:rsid w:val="00DC79AD"/>
    <w:rsid w:val="00DC7BFF"/>
    <w:rsid w:val="00DD1563"/>
    <w:rsid w:val="00DD2075"/>
    <w:rsid w:val="00DD21A9"/>
    <w:rsid w:val="00DD3D4C"/>
    <w:rsid w:val="00DD4A91"/>
    <w:rsid w:val="00DD5883"/>
    <w:rsid w:val="00DD5BB6"/>
    <w:rsid w:val="00DD5EF4"/>
    <w:rsid w:val="00DD6851"/>
    <w:rsid w:val="00DD68DA"/>
    <w:rsid w:val="00DD78E5"/>
    <w:rsid w:val="00DD7C55"/>
    <w:rsid w:val="00DE0677"/>
    <w:rsid w:val="00DE1F9F"/>
    <w:rsid w:val="00DE2D57"/>
    <w:rsid w:val="00DE60DD"/>
    <w:rsid w:val="00DE7170"/>
    <w:rsid w:val="00DE7693"/>
    <w:rsid w:val="00DE79AF"/>
    <w:rsid w:val="00DF2868"/>
    <w:rsid w:val="00DF2DEB"/>
    <w:rsid w:val="00DF35C5"/>
    <w:rsid w:val="00DF3659"/>
    <w:rsid w:val="00DF38DC"/>
    <w:rsid w:val="00DF50B8"/>
    <w:rsid w:val="00DF5254"/>
    <w:rsid w:val="00DF5327"/>
    <w:rsid w:val="00DF61BB"/>
    <w:rsid w:val="00DF7399"/>
    <w:rsid w:val="00DF7C0C"/>
    <w:rsid w:val="00E02E65"/>
    <w:rsid w:val="00E0344D"/>
    <w:rsid w:val="00E03F54"/>
    <w:rsid w:val="00E06FFC"/>
    <w:rsid w:val="00E100E5"/>
    <w:rsid w:val="00E11BC2"/>
    <w:rsid w:val="00E120F6"/>
    <w:rsid w:val="00E14996"/>
    <w:rsid w:val="00E1500E"/>
    <w:rsid w:val="00E15F1D"/>
    <w:rsid w:val="00E15F8E"/>
    <w:rsid w:val="00E168A6"/>
    <w:rsid w:val="00E22E1C"/>
    <w:rsid w:val="00E22EB5"/>
    <w:rsid w:val="00E23030"/>
    <w:rsid w:val="00E23082"/>
    <w:rsid w:val="00E245EC"/>
    <w:rsid w:val="00E2476D"/>
    <w:rsid w:val="00E24B67"/>
    <w:rsid w:val="00E26D70"/>
    <w:rsid w:val="00E32272"/>
    <w:rsid w:val="00E3322C"/>
    <w:rsid w:val="00E33AC7"/>
    <w:rsid w:val="00E345DC"/>
    <w:rsid w:val="00E34DAC"/>
    <w:rsid w:val="00E3533F"/>
    <w:rsid w:val="00E360B2"/>
    <w:rsid w:val="00E4439C"/>
    <w:rsid w:val="00E465C2"/>
    <w:rsid w:val="00E50B60"/>
    <w:rsid w:val="00E510C7"/>
    <w:rsid w:val="00E5204A"/>
    <w:rsid w:val="00E536A5"/>
    <w:rsid w:val="00E54963"/>
    <w:rsid w:val="00E557A0"/>
    <w:rsid w:val="00E61E4C"/>
    <w:rsid w:val="00E6211E"/>
    <w:rsid w:val="00E625FC"/>
    <w:rsid w:val="00E665B0"/>
    <w:rsid w:val="00E679BD"/>
    <w:rsid w:val="00E7018B"/>
    <w:rsid w:val="00E72AF4"/>
    <w:rsid w:val="00E75535"/>
    <w:rsid w:val="00E76A8E"/>
    <w:rsid w:val="00E8011B"/>
    <w:rsid w:val="00E80610"/>
    <w:rsid w:val="00E81367"/>
    <w:rsid w:val="00E81961"/>
    <w:rsid w:val="00E82921"/>
    <w:rsid w:val="00E864F1"/>
    <w:rsid w:val="00E86A40"/>
    <w:rsid w:val="00E87D60"/>
    <w:rsid w:val="00E90838"/>
    <w:rsid w:val="00E93ECE"/>
    <w:rsid w:val="00E9460A"/>
    <w:rsid w:val="00E95E46"/>
    <w:rsid w:val="00E960A8"/>
    <w:rsid w:val="00EA14FB"/>
    <w:rsid w:val="00EA2891"/>
    <w:rsid w:val="00EA309F"/>
    <w:rsid w:val="00EA36A8"/>
    <w:rsid w:val="00EA6707"/>
    <w:rsid w:val="00EA73FE"/>
    <w:rsid w:val="00EA7FD6"/>
    <w:rsid w:val="00EB091F"/>
    <w:rsid w:val="00EB1377"/>
    <w:rsid w:val="00EB2EB6"/>
    <w:rsid w:val="00EB39B9"/>
    <w:rsid w:val="00EB3BEB"/>
    <w:rsid w:val="00EB3FE0"/>
    <w:rsid w:val="00EB5387"/>
    <w:rsid w:val="00EB650E"/>
    <w:rsid w:val="00EC0DBB"/>
    <w:rsid w:val="00EC1AF4"/>
    <w:rsid w:val="00EC1FB4"/>
    <w:rsid w:val="00ED0CBF"/>
    <w:rsid w:val="00ED134B"/>
    <w:rsid w:val="00ED255B"/>
    <w:rsid w:val="00ED4A52"/>
    <w:rsid w:val="00ED6084"/>
    <w:rsid w:val="00ED7516"/>
    <w:rsid w:val="00EE1E84"/>
    <w:rsid w:val="00EE1F2D"/>
    <w:rsid w:val="00EE2562"/>
    <w:rsid w:val="00EE2AC9"/>
    <w:rsid w:val="00EE2CD5"/>
    <w:rsid w:val="00EE3123"/>
    <w:rsid w:val="00EE4725"/>
    <w:rsid w:val="00EE5942"/>
    <w:rsid w:val="00EE643C"/>
    <w:rsid w:val="00EF22D6"/>
    <w:rsid w:val="00EF269C"/>
    <w:rsid w:val="00EF3A12"/>
    <w:rsid w:val="00EF3D1C"/>
    <w:rsid w:val="00EF578D"/>
    <w:rsid w:val="00EF6435"/>
    <w:rsid w:val="00EF7EC6"/>
    <w:rsid w:val="00EF7F9F"/>
    <w:rsid w:val="00F00112"/>
    <w:rsid w:val="00F01592"/>
    <w:rsid w:val="00F02562"/>
    <w:rsid w:val="00F02767"/>
    <w:rsid w:val="00F02C22"/>
    <w:rsid w:val="00F02F01"/>
    <w:rsid w:val="00F0311A"/>
    <w:rsid w:val="00F03ED0"/>
    <w:rsid w:val="00F06A4E"/>
    <w:rsid w:val="00F06CFA"/>
    <w:rsid w:val="00F10F6B"/>
    <w:rsid w:val="00F11282"/>
    <w:rsid w:val="00F1235A"/>
    <w:rsid w:val="00F124F9"/>
    <w:rsid w:val="00F150D6"/>
    <w:rsid w:val="00F17492"/>
    <w:rsid w:val="00F22379"/>
    <w:rsid w:val="00F23553"/>
    <w:rsid w:val="00F23697"/>
    <w:rsid w:val="00F238FC"/>
    <w:rsid w:val="00F26571"/>
    <w:rsid w:val="00F26999"/>
    <w:rsid w:val="00F26A14"/>
    <w:rsid w:val="00F32844"/>
    <w:rsid w:val="00F330D5"/>
    <w:rsid w:val="00F332FF"/>
    <w:rsid w:val="00F339EC"/>
    <w:rsid w:val="00F33E0A"/>
    <w:rsid w:val="00F34D02"/>
    <w:rsid w:val="00F35B2F"/>
    <w:rsid w:val="00F363C7"/>
    <w:rsid w:val="00F36BB7"/>
    <w:rsid w:val="00F36C91"/>
    <w:rsid w:val="00F37560"/>
    <w:rsid w:val="00F407AC"/>
    <w:rsid w:val="00F44185"/>
    <w:rsid w:val="00F46987"/>
    <w:rsid w:val="00F47403"/>
    <w:rsid w:val="00F500B8"/>
    <w:rsid w:val="00F507EF"/>
    <w:rsid w:val="00F521C0"/>
    <w:rsid w:val="00F542CF"/>
    <w:rsid w:val="00F549FF"/>
    <w:rsid w:val="00F5728C"/>
    <w:rsid w:val="00F57553"/>
    <w:rsid w:val="00F62D2A"/>
    <w:rsid w:val="00F62F69"/>
    <w:rsid w:val="00F63645"/>
    <w:rsid w:val="00F648AD"/>
    <w:rsid w:val="00F65769"/>
    <w:rsid w:val="00F67A21"/>
    <w:rsid w:val="00F702F7"/>
    <w:rsid w:val="00F71AB4"/>
    <w:rsid w:val="00F73B26"/>
    <w:rsid w:val="00F73E11"/>
    <w:rsid w:val="00F7497D"/>
    <w:rsid w:val="00F74A59"/>
    <w:rsid w:val="00F74D93"/>
    <w:rsid w:val="00F750AE"/>
    <w:rsid w:val="00F76B9F"/>
    <w:rsid w:val="00F810C1"/>
    <w:rsid w:val="00F82627"/>
    <w:rsid w:val="00F8768E"/>
    <w:rsid w:val="00F879A6"/>
    <w:rsid w:val="00F879D0"/>
    <w:rsid w:val="00F9008B"/>
    <w:rsid w:val="00F9144C"/>
    <w:rsid w:val="00F915BA"/>
    <w:rsid w:val="00F91887"/>
    <w:rsid w:val="00F91F0B"/>
    <w:rsid w:val="00F921FD"/>
    <w:rsid w:val="00F93D26"/>
    <w:rsid w:val="00F94A57"/>
    <w:rsid w:val="00F95B43"/>
    <w:rsid w:val="00FA062B"/>
    <w:rsid w:val="00FA205B"/>
    <w:rsid w:val="00FA3809"/>
    <w:rsid w:val="00FA6165"/>
    <w:rsid w:val="00FA6DAF"/>
    <w:rsid w:val="00FA7BB5"/>
    <w:rsid w:val="00FB2463"/>
    <w:rsid w:val="00FB3809"/>
    <w:rsid w:val="00FB3B16"/>
    <w:rsid w:val="00FB4856"/>
    <w:rsid w:val="00FB596A"/>
    <w:rsid w:val="00FB6766"/>
    <w:rsid w:val="00FB786D"/>
    <w:rsid w:val="00FC3780"/>
    <w:rsid w:val="00FC4283"/>
    <w:rsid w:val="00FC5CC9"/>
    <w:rsid w:val="00FC670C"/>
    <w:rsid w:val="00FD1DC8"/>
    <w:rsid w:val="00FD2857"/>
    <w:rsid w:val="00FD3519"/>
    <w:rsid w:val="00FD5E2B"/>
    <w:rsid w:val="00FD5E33"/>
    <w:rsid w:val="00FD6517"/>
    <w:rsid w:val="00FD6CAB"/>
    <w:rsid w:val="00FE2F2A"/>
    <w:rsid w:val="00FE3093"/>
    <w:rsid w:val="00FE3B10"/>
    <w:rsid w:val="00FE4324"/>
    <w:rsid w:val="00FE6262"/>
    <w:rsid w:val="00FF1494"/>
    <w:rsid w:val="00FF28F5"/>
    <w:rsid w:val="00FF7614"/>
    <w:rsid w:val="2148D9A3"/>
    <w:rsid w:val="29B5E22F"/>
    <w:rsid w:val="2D990899"/>
    <w:rsid w:val="4C92EE97"/>
    <w:rsid w:val="5A031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teal"/>
    </o:shapedefaults>
    <o:shapelayout v:ext="edit">
      <o:idmap v:ext="edit" data="2"/>
    </o:shapelayout>
  </w:shapeDefaults>
  <w:decimalSymbol w:val="."/>
  <w:listSeparator w:val=","/>
  <w14:docId w14:val="69C2C2B3"/>
  <w15:docId w15:val="{6550B2CD-4CFB-4141-9623-8F18B1524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3C0E"/>
  </w:style>
  <w:style w:type="paragraph" w:styleId="Heading1">
    <w:name w:val="heading 1"/>
    <w:basedOn w:val="Normal"/>
    <w:uiPriority w:val="9"/>
    <w:qFormat/>
    <w:rsid w:val="00500DD1"/>
    <w:pPr>
      <w:keepNext/>
      <w:spacing w:after="60"/>
      <w:ind w:left="0"/>
      <w:contextualSpacing/>
      <w:jc w:val="center"/>
      <w:outlineLvl w:val="0"/>
    </w:pPr>
    <w:rPr>
      <w:rFonts w:asciiTheme="majorHAnsi" w:hAnsiTheme="majorHAnsi" w:cs="Arial"/>
      <w:b/>
      <w:bCs/>
      <w:i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500DD1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500DD1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500DD1"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500DD1"/>
    <w:pPr>
      <w:keepNext/>
      <w:keepLines/>
      <w:spacing w:before="40" w:after="0"/>
      <w:contextualSpacing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500DD1"/>
    <w:pPr>
      <w:keepNext/>
      <w:keepLines/>
      <w:spacing w:before="40" w:after="0"/>
      <w:contextualSpacing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500DD1"/>
    <w:pPr>
      <w:keepNext/>
      <w:keepLines/>
      <w:spacing w:before="40" w:after="0"/>
      <w:contextualSpacing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500DD1"/>
    <w:pPr>
      <w:keepNext/>
      <w:keepLines/>
      <w:spacing w:before="40" w:after="0"/>
      <w:contextualSpacing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500DD1"/>
    <w:pPr>
      <w:keepNext/>
      <w:keepLines/>
      <w:spacing w:before="40" w:after="0"/>
      <w:contextualSpacing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B853F9"/>
    <w:pPr>
      <w:numPr>
        <w:numId w:val="2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DD2075"/>
    <w:rPr>
      <w:color w:val="595959" w:themeColor="text1" w:themeTint="A6"/>
    </w:rPr>
  </w:style>
  <w:style w:type="paragraph" w:styleId="Date">
    <w:name w:val="Date"/>
    <w:basedOn w:val="Normal"/>
    <w:next w:val="Normal"/>
    <w:uiPriority w:val="10"/>
    <w:qFormat/>
    <w:rsid w:val="00361DEE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214E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214E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535B54"/>
    <w:pPr>
      <w:numPr>
        <w:numId w:val="1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0DD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Emphasis">
    <w:name w:val="Emphasis"/>
    <w:basedOn w:val="DefaultParagraphFont"/>
    <w:uiPriority w:val="15"/>
    <w:qFormat/>
    <w:rsid w:val="009F4E19"/>
    <w:rPr>
      <w:b w:val="0"/>
      <w:i w:val="0"/>
      <w:iCs/>
      <w:color w:val="595959" w:themeColor="text1" w:themeTint="A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0DD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0DD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0DD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0DD1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0DD1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500DD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500D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500DD1"/>
    <w:pPr>
      <w:numPr>
        <w:ilvl w:val="1"/>
      </w:numPr>
      <w:spacing w:after="160"/>
      <w:ind w:left="187"/>
      <w:contextualSpacing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00DD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500DD1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00DD1"/>
    <w:rPr>
      <w:i/>
      <w:iCs/>
      <w:color w:val="365F91" w:themeColor="accent1" w:themeShade="BF"/>
    </w:rPr>
  </w:style>
  <w:style w:type="character" w:styleId="Strong">
    <w:name w:val="Strong"/>
    <w:basedOn w:val="DefaultParagraphFont"/>
    <w:uiPriority w:val="22"/>
    <w:semiHidden/>
    <w:unhideWhenUsed/>
    <w:qFormat/>
    <w:rsid w:val="00500DD1"/>
    <w:rPr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500DD1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00DD1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00D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0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00DD1"/>
    <w:rPr>
      <w:i/>
      <w:iCs/>
      <w:color w:val="365F91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65214E"/>
    <w:rPr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65214E"/>
    <w:rPr>
      <w:b/>
      <w:bCs/>
      <w:caps w:val="0"/>
      <w:smallCaps/>
      <w:color w:val="365F91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65214E"/>
    <w:rPr>
      <w:b/>
      <w:bCs/>
      <w:i/>
      <w:iCs/>
      <w:spacing w:val="0"/>
    </w:rPr>
  </w:style>
  <w:style w:type="paragraph" w:styleId="ListParagraph">
    <w:name w:val="List Paragraph"/>
    <w:basedOn w:val="Normal"/>
    <w:uiPriority w:val="34"/>
    <w:unhideWhenUsed/>
    <w:qFormat/>
    <w:rsid w:val="0065214E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65214E"/>
    <w:pPr>
      <w:spacing w:line="240" w:lineRule="auto"/>
    </w:pPr>
    <w:rPr>
      <w:i/>
      <w:iCs/>
      <w:color w:val="1F497D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65214E"/>
  </w:style>
  <w:style w:type="paragraph" w:styleId="TOC1">
    <w:name w:val="toc 1"/>
    <w:basedOn w:val="Normal"/>
    <w:next w:val="Normal"/>
    <w:autoRedefine/>
    <w:uiPriority w:val="39"/>
    <w:semiHidden/>
    <w:unhideWhenUsed/>
    <w:rsid w:val="0065214E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65214E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65214E"/>
    <w:pPr>
      <w:framePr w:wrap="around" w:vAnchor="text" w:hAnchor="text" w:y="1"/>
    </w:pPr>
    <w:rPr>
      <w:rFonts w:eastAsiaTheme="majorEastAsia" w:cstheme="majorBidi"/>
      <w:bCs w:val="0"/>
    </w:rPr>
  </w:style>
  <w:style w:type="paragraph" w:styleId="BlockText">
    <w:name w:val="Block Text"/>
    <w:basedOn w:val="Normal"/>
    <w:uiPriority w:val="99"/>
    <w:semiHidden/>
    <w:unhideWhenUsed/>
    <w:rsid w:val="0065214E"/>
    <w:pPr>
      <w:pBdr>
        <w:top w:val="single" w:sz="2" w:space="10" w:color="365F91" w:themeColor="accent1" w:themeShade="BF"/>
        <w:left w:val="single" w:sz="2" w:space="10" w:color="365F91" w:themeColor="accent1" w:themeShade="BF"/>
        <w:bottom w:val="single" w:sz="2" w:space="10" w:color="365F91" w:themeColor="accent1" w:themeShade="BF"/>
        <w:right w:val="single" w:sz="2" w:space="10" w:color="365F91" w:themeColor="accent1" w:themeShade="BF"/>
      </w:pBdr>
      <w:ind w:left="1152" w:right="1152"/>
    </w:pPr>
    <w:rPr>
      <w:rFonts w:eastAsiaTheme="minorEastAsia" w:cstheme="minorBidi"/>
      <w:i/>
      <w:iCs/>
      <w:color w:val="365F91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65214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5214E"/>
  </w:style>
  <w:style w:type="paragraph" w:styleId="BodyText2">
    <w:name w:val="Body Text 2"/>
    <w:basedOn w:val="Normal"/>
    <w:link w:val="BodyText2Char"/>
    <w:uiPriority w:val="99"/>
    <w:semiHidden/>
    <w:unhideWhenUsed/>
    <w:rsid w:val="0065214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5214E"/>
  </w:style>
  <w:style w:type="paragraph" w:styleId="BodyText3">
    <w:name w:val="Body Text 3"/>
    <w:basedOn w:val="Normal"/>
    <w:link w:val="BodyText3Char"/>
    <w:uiPriority w:val="99"/>
    <w:semiHidden/>
    <w:unhideWhenUsed/>
    <w:rsid w:val="0065214E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5214E"/>
    <w:rPr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5214E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5214E"/>
    <w:rPr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5214E"/>
    <w:rPr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214E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214E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21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214E"/>
    <w:rPr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5214E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5214E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65214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5214E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5214E"/>
    <w:rPr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5214E"/>
    <w:pPr>
      <w:spacing w:after="0"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65214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99"/>
    <w:semiHidden/>
    <w:unhideWhenUsed/>
    <w:rsid w:val="0065214E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65214E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214E"/>
  </w:style>
  <w:style w:type="character" w:styleId="FootnoteReference">
    <w:name w:val="footnote reference"/>
    <w:basedOn w:val="DefaultParagraphFont"/>
    <w:uiPriority w:val="99"/>
    <w:semiHidden/>
    <w:unhideWhenUsed/>
    <w:rsid w:val="0065214E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5214E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5214E"/>
    <w:rPr>
      <w:sz w:val="22"/>
      <w:szCs w:val="20"/>
    </w:rPr>
  </w:style>
  <w:style w:type="character" w:customStyle="1" w:styleId="Hashtag1">
    <w:name w:val="Hashtag1"/>
    <w:basedOn w:val="DefaultParagraphFont"/>
    <w:uiPriority w:val="99"/>
    <w:semiHidden/>
    <w:unhideWhenUsed/>
    <w:rsid w:val="0065214E"/>
    <w:rPr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65214E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214E"/>
  </w:style>
  <w:style w:type="character" w:styleId="HTMLAcronym">
    <w:name w:val="HTML Acronym"/>
    <w:basedOn w:val="DefaultParagraphFont"/>
    <w:uiPriority w:val="99"/>
    <w:semiHidden/>
    <w:unhideWhenUsed/>
    <w:rsid w:val="0065214E"/>
  </w:style>
  <w:style w:type="paragraph" w:styleId="HTMLAddress">
    <w:name w:val="HTML Address"/>
    <w:basedOn w:val="Normal"/>
    <w:link w:val="HTMLAddressChar"/>
    <w:uiPriority w:val="99"/>
    <w:semiHidden/>
    <w:unhideWhenUsed/>
    <w:rsid w:val="0065214E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5214E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65214E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65214E"/>
    <w:rPr>
      <w:rFonts w:ascii="Consolas" w:hAnsi="Consolas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65214E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65214E"/>
    <w:rPr>
      <w:rFonts w:ascii="Consolas" w:hAnsi="Consolas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D2075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D2075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DD2075"/>
    <w:rPr>
      <w:rFonts w:ascii="Consolas" w:hAnsi="Consolas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DD2075"/>
    <w:rPr>
      <w:i/>
      <w:iCs/>
    </w:rPr>
  </w:style>
  <w:style w:type="character" w:styleId="Hyperlink">
    <w:name w:val="Hyperlink"/>
    <w:basedOn w:val="DefaultParagraphFont"/>
    <w:uiPriority w:val="99"/>
    <w:unhideWhenUsed/>
    <w:rsid w:val="00DD2075"/>
    <w:rPr>
      <w:color w:val="0000F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DD2075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D2075"/>
    <w:rPr>
      <w:rFonts w:asciiTheme="majorHAnsi" w:eastAsiaTheme="majorEastAsia" w:hAnsiTheme="majorHAnsi" w:cstheme="majorBidi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DD2075"/>
  </w:style>
  <w:style w:type="paragraph" w:styleId="MacroText">
    <w:name w:val="macro"/>
    <w:link w:val="MacroTextChar"/>
    <w:uiPriority w:val="99"/>
    <w:semiHidden/>
    <w:unhideWhenUsed/>
    <w:rsid w:val="00DD207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D2075"/>
    <w:rPr>
      <w:rFonts w:ascii="Consolas" w:hAnsi="Consolas"/>
      <w:sz w:val="22"/>
      <w:szCs w:val="20"/>
    </w:rPr>
  </w:style>
  <w:style w:type="character" w:customStyle="1" w:styleId="Mention1">
    <w:name w:val="Mention1"/>
    <w:basedOn w:val="DefaultParagraphFont"/>
    <w:uiPriority w:val="99"/>
    <w:semiHidden/>
    <w:unhideWhenUsed/>
    <w:rsid w:val="00DD2075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D207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DD2075"/>
    <w:rPr>
      <w:rFonts w:asciiTheme="majorHAnsi" w:eastAsiaTheme="majorEastAsia" w:hAnsiTheme="majorHAnsi" w:cstheme="majorBidi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D2075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DD2075"/>
  </w:style>
  <w:style w:type="paragraph" w:styleId="PlainText">
    <w:name w:val="Plain Text"/>
    <w:basedOn w:val="Normal"/>
    <w:link w:val="PlainTextChar"/>
    <w:uiPriority w:val="99"/>
    <w:semiHidden/>
    <w:unhideWhenUsed/>
    <w:rsid w:val="00DD2075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D2075"/>
    <w:rPr>
      <w:rFonts w:ascii="Consolas" w:hAnsi="Consolas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D2075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D2075"/>
  </w:style>
  <w:style w:type="paragraph" w:styleId="Signature">
    <w:name w:val="Signature"/>
    <w:basedOn w:val="Normal"/>
    <w:link w:val="SignatureChar"/>
    <w:uiPriority w:val="99"/>
    <w:semiHidden/>
    <w:unhideWhenUsed/>
    <w:rsid w:val="00DD2075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DD2075"/>
  </w:style>
  <w:style w:type="character" w:customStyle="1" w:styleId="SmartHyperlink1">
    <w:name w:val="Smart Hyperlink1"/>
    <w:basedOn w:val="DefaultParagraphFont"/>
    <w:uiPriority w:val="99"/>
    <w:semiHidden/>
    <w:unhideWhenUsed/>
    <w:rsid w:val="00DD2075"/>
    <w:rPr>
      <w:u w:val="dotte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D2075"/>
    <w:rPr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FD6CAB"/>
    <w:pPr>
      <w:numPr>
        <w:ilvl w:val="1"/>
        <w:numId w:val="2"/>
      </w:num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964E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5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customXml" Target="../customXml/item5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mccarroll\AppData\Roaming\Microsoft\Templates\Formal%20meeting%20minut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A84D1D32AE7476D94B196E28FA28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391973-7784-46CD-81CF-5F84552A940F}"/>
      </w:docPartPr>
      <w:docPartBody>
        <w:p w:rsidR="00332F5C" w:rsidRDefault="00332F5C">
          <w:pPr>
            <w:pStyle w:val="2A84D1D32AE7476D94B196E28FA28449"/>
          </w:pPr>
          <w:r w:rsidRPr="004B5C09">
            <w:t>Meeting Minutes</w:t>
          </w:r>
        </w:p>
      </w:docPartBody>
    </w:docPart>
    <w:docPart>
      <w:docPartPr>
        <w:name w:val="F323F1F5953E4A77B22BE085CF76A3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F4B028-C6C3-4E83-B32B-C33F538A9CA5}"/>
      </w:docPartPr>
      <w:docPartBody>
        <w:p w:rsidR="00332F5C" w:rsidRDefault="00332F5C">
          <w:pPr>
            <w:pStyle w:val="F323F1F5953E4A77B22BE085CF76A3A9"/>
          </w:pPr>
          <w:r w:rsidRPr="00B853F9">
            <w:rPr>
              <w:rFonts w:eastAsiaTheme="majorEastAsia"/>
            </w:rPr>
            <w:t>Call to order</w:t>
          </w:r>
        </w:p>
      </w:docPartBody>
    </w:docPart>
    <w:docPart>
      <w:docPartPr>
        <w:name w:val="6B70DA18F2E4436E8CC02AFD5C5111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C0D57F-50D7-4DA4-9A88-892C21B434D9}"/>
      </w:docPartPr>
      <w:docPartBody>
        <w:p w:rsidR="00332F5C" w:rsidRDefault="00332F5C">
          <w:pPr>
            <w:pStyle w:val="6B70DA18F2E4436E8CC02AFD5C51113C"/>
          </w:pPr>
          <w:r w:rsidRPr="002C3D7E">
            <w:rPr>
              <w:rStyle w:val="PlaceholderText"/>
            </w:rPr>
            <w:t>Facilitator Name</w:t>
          </w:r>
        </w:p>
      </w:docPartBody>
    </w:docPart>
    <w:docPart>
      <w:docPartPr>
        <w:name w:val="277262341E2943DBA05E05111EC513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CDC684-A918-46AA-B855-7D5863B85AFE}"/>
      </w:docPartPr>
      <w:docPartBody>
        <w:p w:rsidR="00332F5C" w:rsidRDefault="00332F5C">
          <w:pPr>
            <w:pStyle w:val="277262341E2943DBA05E05111EC513D6"/>
          </w:pPr>
          <w:r w:rsidRPr="00AE361F">
            <w:t>called to order the regular meeting of the</w:t>
          </w:r>
        </w:p>
      </w:docPartBody>
    </w:docPart>
    <w:docPart>
      <w:docPartPr>
        <w:name w:val="7FBC42D6ADB64FCE8CD7BF2CBA7EE8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34EEAB-B35B-41C6-836A-169C97A2D3BA}"/>
      </w:docPartPr>
      <w:docPartBody>
        <w:p w:rsidR="00332F5C" w:rsidRDefault="00332F5C">
          <w:pPr>
            <w:pStyle w:val="7FBC42D6ADB64FCE8CD7BF2CBA7EE8EE"/>
          </w:pPr>
          <w:r w:rsidRPr="00285B87">
            <w:t>Minutes submitted by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F5C"/>
    <w:rsid w:val="00053C63"/>
    <w:rsid w:val="000A122B"/>
    <w:rsid w:val="0012204B"/>
    <w:rsid w:val="00205B54"/>
    <w:rsid w:val="00221DBC"/>
    <w:rsid w:val="002B5D29"/>
    <w:rsid w:val="00332F5C"/>
    <w:rsid w:val="00392A0D"/>
    <w:rsid w:val="003954B9"/>
    <w:rsid w:val="003F3F68"/>
    <w:rsid w:val="00436147"/>
    <w:rsid w:val="004769B5"/>
    <w:rsid w:val="004C1F3A"/>
    <w:rsid w:val="004E7364"/>
    <w:rsid w:val="005037BD"/>
    <w:rsid w:val="00646A27"/>
    <w:rsid w:val="006B37B2"/>
    <w:rsid w:val="006E7F3A"/>
    <w:rsid w:val="007137ED"/>
    <w:rsid w:val="00784A83"/>
    <w:rsid w:val="007A4E51"/>
    <w:rsid w:val="007B3F11"/>
    <w:rsid w:val="007D698E"/>
    <w:rsid w:val="008130B5"/>
    <w:rsid w:val="0084557F"/>
    <w:rsid w:val="0085096A"/>
    <w:rsid w:val="00892D47"/>
    <w:rsid w:val="00925782"/>
    <w:rsid w:val="009B4E8D"/>
    <w:rsid w:val="009D2F59"/>
    <w:rsid w:val="00A25498"/>
    <w:rsid w:val="00A362B2"/>
    <w:rsid w:val="00A9099D"/>
    <w:rsid w:val="00BB301C"/>
    <w:rsid w:val="00BC2C47"/>
    <w:rsid w:val="00D80B9D"/>
    <w:rsid w:val="00DC621A"/>
    <w:rsid w:val="00E100E5"/>
    <w:rsid w:val="00E95E46"/>
    <w:rsid w:val="00E96EE3"/>
    <w:rsid w:val="00EC1FB4"/>
    <w:rsid w:val="00F83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A84D1D32AE7476D94B196E28FA28449">
    <w:name w:val="2A84D1D32AE7476D94B196E28FA28449"/>
  </w:style>
  <w:style w:type="paragraph" w:customStyle="1" w:styleId="F323F1F5953E4A77B22BE085CF76A3A9">
    <w:name w:val="F323F1F5953E4A77B22BE085CF76A3A9"/>
  </w:style>
  <w:style w:type="character" w:styleId="PlaceholderText">
    <w:name w:val="Placeholder Text"/>
    <w:basedOn w:val="DefaultParagraphFont"/>
    <w:uiPriority w:val="99"/>
    <w:semiHidden/>
    <w:rPr>
      <w:color w:val="595959" w:themeColor="text1" w:themeTint="A6"/>
    </w:rPr>
  </w:style>
  <w:style w:type="paragraph" w:customStyle="1" w:styleId="6B70DA18F2E4436E8CC02AFD5C51113C">
    <w:name w:val="6B70DA18F2E4436E8CC02AFD5C51113C"/>
  </w:style>
  <w:style w:type="paragraph" w:customStyle="1" w:styleId="277262341E2943DBA05E05111EC513D6">
    <w:name w:val="277262341E2943DBA05E05111EC513D6"/>
  </w:style>
  <w:style w:type="character" w:styleId="Emphasis">
    <w:name w:val="Emphasis"/>
    <w:basedOn w:val="DefaultParagraphFont"/>
    <w:uiPriority w:val="15"/>
    <w:qFormat/>
    <w:rPr>
      <w:b w:val="0"/>
      <w:i w:val="0"/>
      <w:iCs/>
      <w:color w:val="595959" w:themeColor="text1" w:themeTint="A6"/>
    </w:rPr>
  </w:style>
  <w:style w:type="paragraph" w:customStyle="1" w:styleId="7FBC42D6ADB64FCE8CD7BF2CBA7EE8EE">
    <w:name w:val="7FBC42D6ADB64FCE8CD7BF2CBA7EE8E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DCCE78D66DEF4CB460223C8E568BE2" ma:contentTypeVersion="13" ma:contentTypeDescription="Create a new document." ma:contentTypeScope="" ma:versionID="4ec72debef0e03d1045ff493196b2be1">
  <xsd:schema xmlns:xsd="http://www.w3.org/2001/XMLSchema" xmlns:xs="http://www.w3.org/2001/XMLSchema" xmlns:p="http://schemas.microsoft.com/office/2006/metadata/properties" xmlns:ns2="60527c3c-1ba6-4fb1-b59e-c415d7e11ede" xmlns:ns3="6bc15fa4-49f9-457a-9e2c-6019bb035ada" targetNamespace="http://schemas.microsoft.com/office/2006/metadata/properties" ma:root="true" ma:fieldsID="f1a08de2962b9205d2f43da2651e150d" ns2:_="" ns3:_="">
    <xsd:import namespace="60527c3c-1ba6-4fb1-b59e-c415d7e11ede"/>
    <xsd:import namespace="6bc15fa4-49f9-457a-9e2c-6019bb035a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27c3c-1ba6-4fb1-b59e-c415d7e11e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6feeca4-755d-4b3f-b2bf-6979c6cf9b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c15fa4-49f9-457a-9e2c-6019bb035ad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465f499-6863-4427-8346-d0ecd602bf05}" ma:internalName="TaxCatchAll" ma:showField="CatchAllData" ma:web="6bc15fa4-49f9-457a-9e2c-6019bb035a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527c3c-1ba6-4fb1-b59e-c415d7e11ede">
      <Terms xmlns="http://schemas.microsoft.com/office/infopath/2007/PartnerControls"/>
    </lcf76f155ced4ddcb4097134ff3c332f>
    <TaxCatchAll xmlns="6bc15fa4-49f9-457a-9e2c-6019bb035ada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FAC0692-8536-4498-9AA9-D11FEEA68E3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3F0D056-0BAB-4FB2-92A9-BC534A64148E}"/>
</file>

<file path=customXml/itemProps4.xml><?xml version="1.0" encoding="utf-8"?>
<ds:datastoreItem xmlns:ds="http://schemas.openxmlformats.org/officeDocument/2006/customXml" ds:itemID="{21DE9AC8-D285-455C-B1D1-2229E840871B}"/>
</file>

<file path=customXml/itemProps5.xml><?xml version="1.0" encoding="utf-8"?>
<ds:datastoreItem xmlns:ds="http://schemas.openxmlformats.org/officeDocument/2006/customXml" ds:itemID="{EDE74101-1843-4F34-B899-68151A313877}"/>
</file>

<file path=docProps/app.xml><?xml version="1.0" encoding="utf-8"?>
<Properties xmlns="http://schemas.openxmlformats.org/officeDocument/2006/extended-properties" xmlns:vt="http://schemas.openxmlformats.org/officeDocument/2006/docPropsVTypes">
  <Template>Formal meeting minutes</Template>
  <TotalTime>281</TotalTime>
  <Pages>4</Pages>
  <Words>890</Words>
  <Characters>5078</Characters>
  <Application>Microsoft Office Word</Application>
  <DocSecurity>0</DocSecurity>
  <Lines>42</Lines>
  <Paragraphs>11</Paragraphs>
  <ScaleCrop>false</ScaleCrop>
  <Company/>
  <LinksUpToDate>false</LinksUpToDate>
  <CharactersWithSpaces>5957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Heiling, Rachel</dc:creator>
  <cp:keywords>Chairman Vande Kolk</cp:keywords>
  <dc:description/>
  <cp:lastModifiedBy>Prellwitz, Rachel</cp:lastModifiedBy>
  <cp:revision>112</cp:revision>
  <cp:lastPrinted>2025-01-10T21:02:00Z</cp:lastPrinted>
  <dcterms:created xsi:type="dcterms:W3CDTF">2026-07-14T16:10:00Z</dcterms:created>
  <dcterms:modified xsi:type="dcterms:W3CDTF">2026-07-16T21:00:00Z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v-asharm@microsoft.com</vt:lpwstr>
  </property>
  <property fmtid="{D5CDD505-2E9C-101B-9397-08002B2CF9AE}" pid="5" name="MSIP_Label_f42aa342-8706-4288-bd11-ebb85995028c_SetDate">
    <vt:lpwstr>2017-11-22T08:48:41.6502326Z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MSIP_Label_cb9661ec-5202-49a5-94bc-e3eac0ab344c_Enabled">
    <vt:lpwstr>true</vt:lpwstr>
  </property>
  <property fmtid="{D5CDD505-2E9C-101B-9397-08002B2CF9AE}" pid="10" name="MSIP_Label_cb9661ec-5202-49a5-94bc-e3eac0ab344c_SetDate">
    <vt:lpwstr>2025-04-25T14:03:52Z</vt:lpwstr>
  </property>
  <property fmtid="{D5CDD505-2E9C-101B-9397-08002B2CF9AE}" pid="11" name="MSIP_Label_cb9661ec-5202-49a5-94bc-e3eac0ab344c_Method">
    <vt:lpwstr>Standard</vt:lpwstr>
  </property>
  <property fmtid="{D5CDD505-2E9C-101B-9397-08002B2CF9AE}" pid="12" name="MSIP_Label_cb9661ec-5202-49a5-94bc-e3eac0ab344c_Name">
    <vt:lpwstr>defa4170-0d19-0005-0002-bc88714345d2</vt:lpwstr>
  </property>
  <property fmtid="{D5CDD505-2E9C-101B-9397-08002B2CF9AE}" pid="13" name="MSIP_Label_cb9661ec-5202-49a5-94bc-e3eac0ab344c_SiteId">
    <vt:lpwstr>6e4bd50f-9266-4d14-8159-66cdd4fec978</vt:lpwstr>
  </property>
  <property fmtid="{D5CDD505-2E9C-101B-9397-08002B2CF9AE}" pid="14" name="MSIP_Label_cb9661ec-5202-49a5-94bc-e3eac0ab344c_ActionId">
    <vt:lpwstr>07c8932f-2b4a-472b-83f9-9fe9a5786269</vt:lpwstr>
  </property>
  <property fmtid="{D5CDD505-2E9C-101B-9397-08002B2CF9AE}" pid="15" name="MSIP_Label_cb9661ec-5202-49a5-94bc-e3eac0ab344c_ContentBits">
    <vt:lpwstr>0</vt:lpwstr>
  </property>
  <property fmtid="{D5CDD505-2E9C-101B-9397-08002B2CF9AE}" pid="16" name="MSIP_Label_cb9661ec-5202-49a5-94bc-e3eac0ab344c_Tag">
    <vt:lpwstr>10, 3, 0, 1</vt:lpwstr>
  </property>
  <property fmtid="{D5CDD505-2E9C-101B-9397-08002B2CF9AE}" pid="17" name="ContentTypeId">
    <vt:lpwstr>0x010100A2DCCE78D66DEF4CB460223C8E568BE2</vt:lpwstr>
  </property>
</Properties>
</file>